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CC5" w:rsidRPr="00D6184A" w:rsidRDefault="00970CC5" w:rsidP="000E67ED">
      <w:pPr>
        <w:jc w:val="center"/>
        <w:rPr>
          <w:rFonts w:ascii="Calibri" w:hAnsi="Calibri" w:cs="Calibri"/>
          <w:b/>
          <w:bCs/>
          <w:color w:val="FF0000"/>
          <w:sz w:val="28"/>
          <w:szCs w:val="28"/>
        </w:rPr>
      </w:pPr>
      <w:r w:rsidRPr="00D6184A">
        <w:rPr>
          <w:rFonts w:ascii="Calibri" w:hAnsi="Calibri" w:cs="Calibri"/>
          <w:b/>
          <w:bCs/>
          <w:color w:val="FF0000"/>
          <w:sz w:val="28"/>
          <w:szCs w:val="28"/>
        </w:rPr>
        <w:t xml:space="preserve">                          </w:t>
      </w:r>
      <w:r w:rsidRPr="00D6184A">
        <w:rPr>
          <w:rFonts w:ascii="Calibri" w:hAnsi="Calibri" w:cs="Calibri"/>
          <w:b/>
          <w:bCs/>
          <w:color w:val="FF0000"/>
          <w:sz w:val="28"/>
          <w:szCs w:val="28"/>
        </w:rPr>
        <w:br w:type="column"/>
      </w:r>
    </w:p>
    <w:p w:rsidR="00970CC5" w:rsidRPr="004A4503" w:rsidRDefault="00970CC5" w:rsidP="0018002F">
      <w:pPr>
        <w:jc w:val="center"/>
        <w:rPr>
          <w:rFonts w:ascii="Calibri" w:hAnsi="Calibri" w:cs="Calibri"/>
          <w:b/>
          <w:bCs/>
          <w:caps/>
          <w:sz w:val="44"/>
          <w:szCs w:val="44"/>
        </w:rPr>
      </w:pPr>
      <w:r w:rsidRPr="004A4503">
        <w:rPr>
          <w:rFonts w:ascii="Calibri" w:hAnsi="Calibri" w:cs="Calibri"/>
          <w:b/>
          <w:bCs/>
          <w:caps/>
          <w:sz w:val="44"/>
          <w:szCs w:val="44"/>
        </w:rPr>
        <w:t>Simpson Speaker</w:t>
      </w:r>
    </w:p>
    <w:p w:rsidR="00970CC5" w:rsidRPr="004A4503" w:rsidRDefault="00970CC5" w:rsidP="0018002F">
      <w:pPr>
        <w:jc w:val="center"/>
        <w:rPr>
          <w:rFonts w:ascii="Calibri" w:hAnsi="Calibri" w:cs="Calibri"/>
          <w:b/>
          <w:bCs/>
          <w:caps/>
          <w:sz w:val="16"/>
          <w:szCs w:val="16"/>
        </w:rPr>
      </w:pPr>
    </w:p>
    <w:p w:rsidR="00970CC5" w:rsidRPr="004A4503" w:rsidRDefault="00970CC5" w:rsidP="0018002F">
      <w:pPr>
        <w:jc w:val="center"/>
        <w:rPr>
          <w:rFonts w:ascii="Calibri" w:hAnsi="Calibri" w:cs="Calibri"/>
          <w:caps/>
          <w:sz w:val="16"/>
          <w:szCs w:val="16"/>
        </w:rPr>
      </w:pPr>
      <w:r w:rsidRPr="004A4503">
        <w:rPr>
          <w:rFonts w:ascii="Calibri" w:hAnsi="Calibri" w:cs="Calibri"/>
          <w:b/>
          <w:bCs/>
          <w:caps/>
          <w:sz w:val="44"/>
          <w:szCs w:val="44"/>
        </w:rPr>
        <w:t>november/december 2019</w:t>
      </w:r>
    </w:p>
    <w:p w:rsidR="00970CC5" w:rsidRPr="004A4503" w:rsidRDefault="00970CC5" w:rsidP="0018002F">
      <w:pPr>
        <w:jc w:val="center"/>
        <w:rPr>
          <w:rFonts w:ascii="Calibri" w:hAnsi="Calibri" w:cs="Calibri"/>
          <w:caps/>
          <w:sz w:val="16"/>
          <w:szCs w:val="16"/>
        </w:rPr>
      </w:pPr>
    </w:p>
    <w:p w:rsidR="00970CC5" w:rsidRPr="004A4503" w:rsidRDefault="00970CC5" w:rsidP="0018002F">
      <w:pPr>
        <w:pStyle w:val="BodyTextIndent"/>
        <w:spacing w:line="360" w:lineRule="auto"/>
        <w:ind w:firstLine="0"/>
        <w:jc w:val="center"/>
        <w:rPr>
          <w:rFonts w:ascii="Calibri" w:hAnsi="Calibri" w:cs="Calibri"/>
        </w:rPr>
      </w:pPr>
      <w:r w:rsidRPr="000D215C">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123.75pt">
            <v:imagedata r:id="rId5" o:title=""/>
          </v:shape>
        </w:pict>
      </w:r>
    </w:p>
    <w:p w:rsidR="00970CC5" w:rsidRPr="004A4503" w:rsidRDefault="00970CC5" w:rsidP="0018002F">
      <w:pPr>
        <w:pStyle w:val="BodyTextIndent"/>
        <w:spacing w:line="360" w:lineRule="auto"/>
        <w:ind w:firstLine="0"/>
        <w:jc w:val="center"/>
        <w:rPr>
          <w:rFonts w:ascii="Calibri" w:hAnsi="Calibri" w:cs="Calibri"/>
          <w:sz w:val="16"/>
          <w:szCs w:val="16"/>
        </w:rPr>
      </w:pPr>
    </w:p>
    <w:p w:rsidR="00970CC5" w:rsidRPr="004A4503" w:rsidRDefault="00970CC5" w:rsidP="0018002F">
      <w:pPr>
        <w:pStyle w:val="BodyTextIndent"/>
        <w:ind w:firstLine="0"/>
        <w:jc w:val="center"/>
        <w:outlineLvl w:val="0"/>
        <w:rPr>
          <w:rFonts w:ascii="Calibri" w:hAnsi="Calibri" w:cs="Calibri"/>
          <w:b/>
          <w:bCs/>
        </w:rPr>
      </w:pPr>
      <w:r w:rsidRPr="004A4503">
        <w:rPr>
          <w:rFonts w:ascii="Calibri" w:hAnsi="Calibri" w:cs="Calibri"/>
          <w:b/>
          <w:bCs/>
        </w:rPr>
        <w:t>“Committed by Faith, We Build and Grow”</w:t>
      </w:r>
    </w:p>
    <w:p w:rsidR="00970CC5" w:rsidRPr="004A4503" w:rsidRDefault="00970CC5" w:rsidP="0018002F">
      <w:pPr>
        <w:jc w:val="center"/>
        <w:rPr>
          <w:rFonts w:ascii="Calibri" w:hAnsi="Calibri" w:cs="Calibri"/>
          <w:b/>
          <w:bCs/>
        </w:rPr>
      </w:pPr>
    </w:p>
    <w:p w:rsidR="00970CC5" w:rsidRPr="004A4503" w:rsidRDefault="00970CC5" w:rsidP="002E2931">
      <w:pPr>
        <w:jc w:val="center"/>
        <w:rPr>
          <w:rFonts w:ascii="Calibri" w:hAnsi="Calibri" w:cs="Calibri"/>
          <w:b/>
          <w:bCs/>
          <w:sz w:val="32"/>
          <w:szCs w:val="32"/>
        </w:rPr>
      </w:pPr>
      <w:r w:rsidRPr="004A4503">
        <w:rPr>
          <w:rFonts w:ascii="Calibri" w:hAnsi="Calibri" w:cs="Calibri"/>
          <w:b/>
          <w:bCs/>
          <w:sz w:val="32"/>
          <w:szCs w:val="32"/>
        </w:rPr>
        <w:t>Phone/Fax: 732-679-7499</w:t>
      </w:r>
    </w:p>
    <w:p w:rsidR="00970CC5" w:rsidRPr="004A4503" w:rsidRDefault="00970CC5" w:rsidP="002E2931">
      <w:pPr>
        <w:jc w:val="center"/>
        <w:rPr>
          <w:rFonts w:ascii="Calibri" w:hAnsi="Calibri" w:cs="Calibri"/>
          <w:b/>
          <w:bCs/>
          <w:sz w:val="32"/>
          <w:szCs w:val="32"/>
        </w:rPr>
      </w:pPr>
      <w:r w:rsidRPr="004A4503">
        <w:rPr>
          <w:rFonts w:ascii="Calibri" w:hAnsi="Calibri" w:cs="Calibri"/>
          <w:b/>
          <w:bCs/>
          <w:sz w:val="32"/>
          <w:szCs w:val="32"/>
        </w:rPr>
        <w:t>Email: simpsonumc516@gmail.com</w:t>
      </w:r>
    </w:p>
    <w:p w:rsidR="00970CC5" w:rsidRPr="004A4503" w:rsidRDefault="00970CC5" w:rsidP="002E2931">
      <w:pPr>
        <w:jc w:val="center"/>
        <w:rPr>
          <w:rFonts w:ascii="Calibri" w:hAnsi="Calibri" w:cs="Calibri"/>
          <w:b/>
          <w:bCs/>
          <w:sz w:val="32"/>
          <w:szCs w:val="32"/>
        </w:rPr>
      </w:pPr>
      <w:r w:rsidRPr="004A4503">
        <w:rPr>
          <w:rFonts w:ascii="Calibri" w:hAnsi="Calibri" w:cs="Calibri"/>
          <w:b/>
          <w:bCs/>
          <w:sz w:val="32"/>
          <w:szCs w:val="32"/>
        </w:rPr>
        <w:t>www.SimpsonUMC-OldBridge.com</w:t>
      </w:r>
    </w:p>
    <w:p w:rsidR="00970CC5" w:rsidRPr="004A4503" w:rsidRDefault="00970CC5" w:rsidP="002E2931">
      <w:pPr>
        <w:jc w:val="center"/>
        <w:rPr>
          <w:rFonts w:ascii="Calibri" w:hAnsi="Calibri" w:cs="Calibri"/>
          <w:b/>
          <w:bCs/>
          <w:sz w:val="32"/>
          <w:szCs w:val="32"/>
        </w:rPr>
      </w:pPr>
      <w:r w:rsidRPr="004A4503">
        <w:rPr>
          <w:rFonts w:ascii="Calibri" w:hAnsi="Calibri" w:cs="Calibri"/>
          <w:b/>
          <w:bCs/>
          <w:sz w:val="32"/>
          <w:szCs w:val="32"/>
        </w:rPr>
        <w:t>Facebook: Simpson UMC-Old Bridge</w:t>
      </w:r>
    </w:p>
    <w:p w:rsidR="00970CC5" w:rsidRPr="004A4503" w:rsidRDefault="00970CC5" w:rsidP="002E2931">
      <w:pPr>
        <w:jc w:val="center"/>
        <w:rPr>
          <w:rFonts w:ascii="Calibri" w:hAnsi="Calibri" w:cs="Calibri"/>
          <w:b/>
          <w:bCs/>
          <w:sz w:val="32"/>
          <w:szCs w:val="32"/>
        </w:rPr>
      </w:pPr>
      <w:r w:rsidRPr="004A4503">
        <w:rPr>
          <w:rFonts w:ascii="Calibri" w:hAnsi="Calibri" w:cs="Calibri"/>
          <w:b/>
          <w:bCs/>
          <w:sz w:val="32"/>
          <w:szCs w:val="32"/>
        </w:rPr>
        <w:t>Twitter: @OB_SimpsonUMC</w:t>
      </w:r>
    </w:p>
    <w:p w:rsidR="00970CC5" w:rsidRPr="004A4503" w:rsidRDefault="00970CC5" w:rsidP="002E2931">
      <w:pPr>
        <w:jc w:val="center"/>
        <w:rPr>
          <w:rFonts w:ascii="Calibri" w:hAnsi="Calibri" w:cs="Calibri"/>
          <w:b/>
          <w:bCs/>
          <w:sz w:val="32"/>
          <w:szCs w:val="32"/>
        </w:rPr>
      </w:pPr>
    </w:p>
    <w:p w:rsidR="00970CC5" w:rsidRPr="004A4503" w:rsidRDefault="00970CC5" w:rsidP="002E2931">
      <w:pPr>
        <w:jc w:val="center"/>
        <w:rPr>
          <w:rFonts w:ascii="Calibri" w:hAnsi="Calibri" w:cs="Calibri"/>
          <w:b/>
          <w:bCs/>
          <w:sz w:val="32"/>
          <w:szCs w:val="32"/>
        </w:rPr>
      </w:pPr>
      <w:r w:rsidRPr="004A4503">
        <w:rPr>
          <w:rFonts w:ascii="Calibri" w:hAnsi="Calibri" w:cs="Calibri"/>
          <w:b/>
          <w:bCs/>
          <w:sz w:val="32"/>
          <w:szCs w:val="32"/>
        </w:rPr>
        <w:t xml:space="preserve">   Rev. Kevin G. Davis, Pastor</w:t>
      </w:r>
    </w:p>
    <w:p w:rsidR="00970CC5" w:rsidRDefault="00970CC5" w:rsidP="0018002F">
      <w:pPr>
        <w:jc w:val="center"/>
        <w:rPr>
          <w:rFonts w:ascii="Calibri" w:hAnsi="Calibri" w:cs="Calibri"/>
          <w:color w:val="FF0000"/>
          <w:sz w:val="36"/>
          <w:szCs w:val="36"/>
        </w:rPr>
      </w:pPr>
    </w:p>
    <w:p w:rsidR="00970CC5" w:rsidRPr="0017318C" w:rsidRDefault="00970CC5" w:rsidP="0018002F">
      <w:pPr>
        <w:jc w:val="center"/>
        <w:rPr>
          <w:rFonts w:ascii="Calibri" w:hAnsi="Calibri" w:cs="Calibri"/>
          <w:sz w:val="36"/>
          <w:szCs w:val="36"/>
        </w:rPr>
      </w:pPr>
      <w:r w:rsidRPr="0017318C">
        <w:rPr>
          <w:rFonts w:ascii="Calibri" w:hAnsi="Calibri" w:cs="Calibri"/>
          <w:sz w:val="36"/>
          <w:szCs w:val="36"/>
        </w:rPr>
        <w:t>Holiday Services</w:t>
      </w:r>
    </w:p>
    <w:p w:rsidR="00970CC5" w:rsidRPr="00114FC1" w:rsidRDefault="00970CC5" w:rsidP="00383AE3">
      <w:pPr>
        <w:pStyle w:val="NormalWeb"/>
        <w:spacing w:before="0" w:beforeAutospacing="0" w:after="160" w:afterAutospacing="0"/>
        <w:jc w:val="center"/>
        <w:rPr>
          <w:rFonts w:ascii="Calibri" w:hAnsi="Calibri" w:cs="Calibri"/>
          <w:b/>
          <w:bCs/>
        </w:rPr>
      </w:pPr>
      <w:r w:rsidRPr="00114FC1">
        <w:rPr>
          <w:rFonts w:ascii="Calibri" w:hAnsi="Calibri" w:cs="Calibri"/>
          <w:b/>
          <w:bCs/>
        </w:rPr>
        <w:t>Thanksgiving  Sunday Service November 24th 10 am                            Thanksgiving Eve Service  November 26th 7:30 PM</w:t>
      </w:r>
    </w:p>
    <w:p w:rsidR="00970CC5" w:rsidRDefault="00970CC5" w:rsidP="00383AE3">
      <w:pPr>
        <w:pStyle w:val="NormalWeb"/>
        <w:spacing w:before="0" w:beforeAutospacing="0" w:after="160" w:afterAutospacing="0"/>
        <w:jc w:val="center"/>
        <w:rPr>
          <w:rFonts w:ascii="Calibri" w:hAnsi="Calibri" w:cs="Calibri"/>
          <w:color w:val="FF0000"/>
        </w:rPr>
      </w:pPr>
      <w:r w:rsidRPr="00114FC1">
        <w:rPr>
          <w:rFonts w:ascii="Calibri" w:hAnsi="Calibri" w:cs="Calibri"/>
          <w:b/>
          <w:bCs/>
        </w:rPr>
        <w:t>Christmas Eve Services                                                                                           December 24th 7 pm &amp; 11 pm</w:t>
      </w:r>
      <w:r w:rsidRPr="00D6184A">
        <w:rPr>
          <w:rFonts w:ascii="Calibri" w:hAnsi="Calibri" w:cs="Calibri"/>
          <w:color w:val="FF0000"/>
        </w:rPr>
        <w:br w:type="column"/>
      </w:r>
    </w:p>
    <w:p w:rsidR="00970CC5" w:rsidRPr="000664B0" w:rsidRDefault="00970CC5" w:rsidP="001E6BB6">
      <w:pPr>
        <w:pStyle w:val="NormalWeb"/>
        <w:spacing w:before="0" w:beforeAutospacing="0" w:after="160" w:afterAutospacing="0"/>
        <w:rPr>
          <w:rFonts w:ascii="Calibri" w:hAnsi="Calibri" w:cs="Calibri"/>
          <w:sz w:val="28"/>
          <w:szCs w:val="28"/>
          <w:lang w:eastAsia="en-US"/>
        </w:rPr>
      </w:pPr>
      <w:r w:rsidRPr="000664B0">
        <w:rPr>
          <w:rFonts w:ascii="Calibri" w:hAnsi="Calibri" w:cs="Calibri"/>
          <w:color w:val="000000"/>
          <w:sz w:val="28"/>
          <w:szCs w:val="28"/>
          <w:lang w:eastAsia="en-US"/>
        </w:rPr>
        <w:t>Dear Friends,</w:t>
      </w:r>
    </w:p>
    <w:p w:rsidR="00970CC5" w:rsidRPr="000664B0" w:rsidRDefault="00970CC5" w:rsidP="007162A6">
      <w:pPr>
        <w:spacing w:after="160"/>
        <w:rPr>
          <w:rFonts w:ascii="Calibri" w:hAnsi="Calibri" w:cs="Calibri"/>
          <w:sz w:val="28"/>
          <w:szCs w:val="28"/>
        </w:rPr>
      </w:pPr>
      <w:r w:rsidRPr="000664B0">
        <w:rPr>
          <w:rFonts w:ascii="Calibri" w:hAnsi="Calibri" w:cs="Calibri"/>
          <w:color w:val="000000"/>
          <w:sz w:val="28"/>
          <w:szCs w:val="28"/>
        </w:rPr>
        <w:t>Come! Invite! Participate!</w:t>
      </w:r>
    </w:p>
    <w:p w:rsidR="00970CC5" w:rsidRPr="000664B0" w:rsidRDefault="00970CC5" w:rsidP="007162A6">
      <w:pPr>
        <w:spacing w:after="160"/>
        <w:rPr>
          <w:rFonts w:ascii="Calibri" w:hAnsi="Calibri" w:cs="Calibri"/>
          <w:sz w:val="28"/>
          <w:szCs w:val="28"/>
        </w:rPr>
      </w:pPr>
      <w:r w:rsidRPr="000664B0">
        <w:rPr>
          <w:rFonts w:ascii="Calibri" w:hAnsi="Calibri" w:cs="Calibri"/>
          <w:color w:val="000000"/>
          <w:sz w:val="28"/>
          <w:szCs w:val="28"/>
        </w:rPr>
        <w:t>We are quickly approaching an amazing season in the life of the church! In the coming weeks we will gather to honor and remember those whom God has called home. We will gather in worship and times of fellowship to give thanks for God’s blessing and providence! We will enter a season of preparation in Advent, and we will once again celebrate the birth of our Savior, Jesus Christ!</w:t>
      </w:r>
    </w:p>
    <w:p w:rsidR="00970CC5" w:rsidRPr="000664B0" w:rsidRDefault="00970CC5" w:rsidP="007162A6">
      <w:pPr>
        <w:spacing w:after="160"/>
        <w:rPr>
          <w:rFonts w:ascii="Calibri" w:hAnsi="Calibri" w:cs="Calibri"/>
          <w:sz w:val="28"/>
          <w:szCs w:val="28"/>
        </w:rPr>
      </w:pPr>
      <w:r w:rsidRPr="000664B0">
        <w:rPr>
          <w:rFonts w:ascii="Calibri" w:hAnsi="Calibri" w:cs="Calibri"/>
          <w:color w:val="000000"/>
          <w:sz w:val="28"/>
          <w:szCs w:val="28"/>
        </w:rPr>
        <w:t>What an awesome time in the life of the church! </w:t>
      </w:r>
    </w:p>
    <w:p w:rsidR="00970CC5" w:rsidRPr="000664B0" w:rsidRDefault="00970CC5" w:rsidP="007162A6">
      <w:pPr>
        <w:spacing w:after="160"/>
        <w:rPr>
          <w:rFonts w:ascii="Calibri" w:hAnsi="Calibri" w:cs="Calibri"/>
          <w:sz w:val="28"/>
          <w:szCs w:val="28"/>
        </w:rPr>
      </w:pPr>
      <w:r w:rsidRPr="000664B0">
        <w:rPr>
          <w:rFonts w:ascii="Calibri" w:hAnsi="Calibri" w:cs="Calibri"/>
          <w:color w:val="000000"/>
          <w:sz w:val="28"/>
          <w:szCs w:val="28"/>
        </w:rPr>
        <w:t>Keep watch for a new worship and study opportunity. “Dessert Church” is coming! We have upgraded our website, and are committed to sharing our worship services on Facebook Live, and eventually on the web page. We will do our best to keep you informed through email and social media of what is going on in the life of your church! We want you to continue to be a vital part of what God is doing here at Simpson!</w:t>
      </w:r>
    </w:p>
    <w:p w:rsidR="00970CC5" w:rsidRPr="000664B0" w:rsidRDefault="00970CC5" w:rsidP="007162A6">
      <w:pPr>
        <w:spacing w:after="160"/>
        <w:rPr>
          <w:rFonts w:ascii="Calibri" w:hAnsi="Calibri" w:cs="Calibri"/>
          <w:sz w:val="28"/>
          <w:szCs w:val="28"/>
        </w:rPr>
      </w:pPr>
      <w:r w:rsidRPr="000664B0">
        <w:rPr>
          <w:rFonts w:ascii="Calibri" w:hAnsi="Calibri" w:cs="Calibri"/>
          <w:color w:val="000000"/>
          <w:sz w:val="28"/>
          <w:szCs w:val="28"/>
        </w:rPr>
        <w:t>Come! Be with us whenever and wherever you can!</w:t>
      </w:r>
    </w:p>
    <w:p w:rsidR="00970CC5" w:rsidRPr="000664B0" w:rsidRDefault="00970CC5" w:rsidP="007162A6">
      <w:pPr>
        <w:spacing w:after="160"/>
        <w:rPr>
          <w:rFonts w:ascii="Calibri" w:hAnsi="Calibri" w:cs="Calibri"/>
          <w:sz w:val="28"/>
          <w:szCs w:val="28"/>
        </w:rPr>
      </w:pPr>
      <w:r w:rsidRPr="000664B0">
        <w:rPr>
          <w:rFonts w:ascii="Calibri" w:hAnsi="Calibri" w:cs="Calibri"/>
          <w:color w:val="000000"/>
          <w:sz w:val="28"/>
          <w:szCs w:val="28"/>
        </w:rPr>
        <w:t>Invite! Bring someone new into the family! </w:t>
      </w:r>
    </w:p>
    <w:p w:rsidR="00970CC5" w:rsidRPr="000664B0" w:rsidRDefault="00970CC5" w:rsidP="007162A6">
      <w:pPr>
        <w:spacing w:after="160"/>
        <w:rPr>
          <w:rFonts w:ascii="Calibri" w:hAnsi="Calibri" w:cs="Calibri"/>
          <w:sz w:val="28"/>
          <w:szCs w:val="28"/>
        </w:rPr>
      </w:pPr>
      <w:r w:rsidRPr="000664B0">
        <w:rPr>
          <w:rFonts w:ascii="Calibri" w:hAnsi="Calibri" w:cs="Calibri"/>
          <w:color w:val="000000"/>
          <w:sz w:val="28"/>
          <w:szCs w:val="28"/>
        </w:rPr>
        <w:t>Participate! Engage with us in mission and service opportunities that will be coming! </w:t>
      </w:r>
    </w:p>
    <w:p w:rsidR="00970CC5" w:rsidRPr="000664B0" w:rsidRDefault="00970CC5" w:rsidP="007162A6">
      <w:pPr>
        <w:spacing w:after="160"/>
        <w:rPr>
          <w:rFonts w:ascii="Calibri" w:hAnsi="Calibri" w:cs="Calibri"/>
          <w:sz w:val="28"/>
          <w:szCs w:val="28"/>
        </w:rPr>
      </w:pPr>
      <w:r w:rsidRPr="000664B0">
        <w:rPr>
          <w:rFonts w:ascii="Calibri" w:hAnsi="Calibri" w:cs="Calibri"/>
          <w:color w:val="000000"/>
          <w:sz w:val="28"/>
          <w:szCs w:val="28"/>
        </w:rPr>
        <w:t>May we continue to grow in our faith together, especially in this exciting season of mission and ministry!</w:t>
      </w:r>
    </w:p>
    <w:p w:rsidR="00970CC5" w:rsidRPr="000664B0" w:rsidRDefault="00970CC5" w:rsidP="001E6BB6">
      <w:pPr>
        <w:spacing w:after="160"/>
        <w:jc w:val="center"/>
        <w:rPr>
          <w:rFonts w:ascii="Calibri" w:hAnsi="Calibri" w:cs="Calibri"/>
          <w:sz w:val="28"/>
          <w:szCs w:val="28"/>
        </w:rPr>
      </w:pPr>
      <w:r w:rsidRPr="000664B0">
        <w:rPr>
          <w:rFonts w:ascii="Calibri" w:hAnsi="Calibri" w:cs="Calibri"/>
          <w:color w:val="000000"/>
          <w:sz w:val="28"/>
          <w:szCs w:val="28"/>
        </w:rPr>
        <w:t>God bless us all!</w:t>
      </w:r>
    </w:p>
    <w:p w:rsidR="00970CC5" w:rsidRPr="000664B0" w:rsidRDefault="00970CC5" w:rsidP="001E6BB6">
      <w:pPr>
        <w:spacing w:after="160"/>
        <w:jc w:val="center"/>
        <w:rPr>
          <w:rFonts w:ascii="Calibri" w:hAnsi="Calibri" w:cs="Calibri"/>
          <w:sz w:val="28"/>
          <w:szCs w:val="28"/>
        </w:rPr>
      </w:pPr>
      <w:r w:rsidRPr="000664B0">
        <w:rPr>
          <w:rFonts w:ascii="Calibri" w:hAnsi="Calibri" w:cs="Calibri"/>
          <w:color w:val="000000"/>
          <w:sz w:val="28"/>
          <w:szCs w:val="28"/>
        </w:rPr>
        <w:t>Pastor Kevin</w:t>
      </w:r>
    </w:p>
    <w:p w:rsidR="00970CC5" w:rsidRPr="004A4503" w:rsidRDefault="00970CC5" w:rsidP="003765A0">
      <w:pPr>
        <w:jc w:val="center"/>
        <w:rPr>
          <w:rFonts w:ascii="Calibri" w:hAnsi="Calibri" w:cs="Calibri"/>
          <w:b/>
          <w:bCs/>
          <w:caps/>
          <w:sz w:val="28"/>
          <w:szCs w:val="28"/>
        </w:rPr>
      </w:pPr>
      <w:r w:rsidRPr="00D6184A">
        <w:rPr>
          <w:rFonts w:ascii="Calibri" w:hAnsi="Calibri" w:cs="Calibri"/>
          <w:color w:val="FF0000"/>
        </w:rPr>
        <w:br w:type="column"/>
      </w:r>
      <w:r w:rsidRPr="004A4503">
        <w:rPr>
          <w:rFonts w:ascii="Calibri" w:hAnsi="Calibri" w:cs="Calibri"/>
          <w:b/>
          <w:bCs/>
          <w:caps/>
          <w:sz w:val="28"/>
          <w:szCs w:val="28"/>
        </w:rPr>
        <w:t>Neighborhood business directory</w:t>
      </w:r>
    </w:p>
    <w:tbl>
      <w:tblPr>
        <w:tblW w:w="72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0"/>
        <w:gridCol w:w="3600"/>
      </w:tblGrid>
      <w:tr w:rsidR="00970CC5" w:rsidRPr="004A4503">
        <w:trPr>
          <w:trHeight w:val="2339"/>
        </w:trPr>
        <w:tc>
          <w:tcPr>
            <w:tcW w:w="3600" w:type="dxa"/>
          </w:tcPr>
          <w:p w:rsidR="00970CC5" w:rsidRPr="004A4503" w:rsidRDefault="00970CC5" w:rsidP="00602823">
            <w:pPr>
              <w:ind w:right="-252"/>
              <w:jc w:val="center"/>
              <w:rPr>
                <w:rFonts w:ascii="Calibri" w:hAnsi="Calibri" w:cs="Calibri"/>
                <w:sz w:val="20"/>
                <w:szCs w:val="20"/>
              </w:rPr>
            </w:pPr>
          </w:p>
          <w:p w:rsidR="00970CC5" w:rsidRPr="004A4503" w:rsidRDefault="00970CC5" w:rsidP="0011188F">
            <w:pPr>
              <w:ind w:right="-259"/>
              <w:jc w:val="center"/>
              <w:rPr>
                <w:rFonts w:ascii="Calibri" w:hAnsi="Calibri" w:cs="Calibri"/>
                <w:b/>
                <w:bCs/>
                <w:sz w:val="28"/>
                <w:szCs w:val="28"/>
              </w:rPr>
            </w:pPr>
            <w:r w:rsidRPr="004A4503">
              <w:rPr>
                <w:rFonts w:ascii="Calibri" w:hAnsi="Calibri" w:cs="Calibri"/>
                <w:b/>
                <w:bCs/>
                <w:sz w:val="28"/>
                <w:szCs w:val="28"/>
              </w:rPr>
              <w:t>Century 21</w:t>
            </w:r>
          </w:p>
          <w:p w:rsidR="00970CC5" w:rsidRPr="004A4503" w:rsidRDefault="00970CC5" w:rsidP="0011188F">
            <w:pPr>
              <w:ind w:right="-259"/>
              <w:jc w:val="center"/>
              <w:rPr>
                <w:rFonts w:ascii="Calibri" w:hAnsi="Calibri" w:cs="Calibri"/>
              </w:rPr>
            </w:pPr>
            <w:r w:rsidRPr="004A4503">
              <w:rPr>
                <w:rFonts w:ascii="Calibri" w:hAnsi="Calibri" w:cs="Calibri"/>
              </w:rPr>
              <w:t>Action Plus Realty</w:t>
            </w:r>
          </w:p>
          <w:p w:rsidR="00970CC5" w:rsidRPr="004A4503" w:rsidRDefault="00970CC5" w:rsidP="0011188F">
            <w:pPr>
              <w:ind w:right="-259"/>
              <w:jc w:val="center"/>
              <w:rPr>
                <w:rFonts w:ascii="Calibri" w:hAnsi="Calibri" w:cs="Calibri"/>
                <w:b/>
                <w:bCs/>
                <w:sz w:val="28"/>
                <w:szCs w:val="28"/>
              </w:rPr>
            </w:pPr>
            <w:r w:rsidRPr="004A4503">
              <w:rPr>
                <w:rFonts w:ascii="Calibri" w:hAnsi="Calibri" w:cs="Calibri"/>
                <w:b/>
                <w:bCs/>
                <w:sz w:val="28"/>
                <w:szCs w:val="28"/>
              </w:rPr>
              <w:t>Michelle Pearson</w:t>
            </w:r>
          </w:p>
          <w:p w:rsidR="00970CC5" w:rsidRPr="004A4503" w:rsidRDefault="00970CC5" w:rsidP="0011188F">
            <w:pPr>
              <w:ind w:right="-259"/>
              <w:jc w:val="center"/>
              <w:rPr>
                <w:rFonts w:ascii="Calibri" w:hAnsi="Calibri" w:cs="Calibri"/>
              </w:rPr>
            </w:pPr>
            <w:r w:rsidRPr="004A4503">
              <w:rPr>
                <w:rFonts w:ascii="Calibri" w:hAnsi="Calibri" w:cs="Calibri"/>
              </w:rPr>
              <w:t>Office: 1-800-299-2129</w:t>
            </w:r>
          </w:p>
          <w:p w:rsidR="00970CC5" w:rsidRPr="004A4503" w:rsidRDefault="00970CC5" w:rsidP="0011188F">
            <w:pPr>
              <w:ind w:right="-259"/>
              <w:jc w:val="center"/>
              <w:rPr>
                <w:rFonts w:ascii="Calibri" w:hAnsi="Calibri" w:cs="Calibri"/>
              </w:rPr>
            </w:pPr>
            <w:r w:rsidRPr="004A4503">
              <w:rPr>
                <w:rFonts w:ascii="Calibri" w:hAnsi="Calibri" w:cs="Calibri"/>
              </w:rPr>
              <w:t>Cell: 908-421-0923</w:t>
            </w:r>
          </w:p>
          <w:p w:rsidR="00970CC5" w:rsidRPr="004A4503" w:rsidRDefault="00970CC5" w:rsidP="0011188F">
            <w:pPr>
              <w:ind w:right="-259"/>
              <w:jc w:val="center"/>
              <w:rPr>
                <w:rFonts w:ascii="Calibri" w:hAnsi="Calibri" w:cs="Calibri"/>
                <w:sz w:val="28"/>
                <w:szCs w:val="28"/>
              </w:rPr>
            </w:pPr>
            <w:r w:rsidRPr="004A4503">
              <w:rPr>
                <w:rFonts w:ascii="Calibri" w:hAnsi="Calibri" w:cs="Calibri"/>
              </w:rPr>
              <w:t>mpearson@actionplusrealty.com</w:t>
            </w:r>
          </w:p>
        </w:tc>
        <w:tc>
          <w:tcPr>
            <w:tcW w:w="3600" w:type="dxa"/>
          </w:tcPr>
          <w:p w:rsidR="00970CC5" w:rsidRPr="004A4503" w:rsidRDefault="00970CC5" w:rsidP="00602823">
            <w:pPr>
              <w:ind w:right="-259"/>
              <w:jc w:val="center"/>
              <w:rPr>
                <w:rFonts w:ascii="Calibri" w:hAnsi="Calibri" w:cs="Calibri"/>
                <w:b/>
                <w:bCs/>
              </w:rPr>
            </w:pPr>
          </w:p>
          <w:p w:rsidR="00970CC5" w:rsidRPr="004A4503" w:rsidRDefault="00970CC5" w:rsidP="00602823">
            <w:pPr>
              <w:ind w:right="-252"/>
              <w:jc w:val="center"/>
              <w:rPr>
                <w:rFonts w:ascii="Calibri" w:hAnsi="Calibri" w:cs="Calibri"/>
                <w:b/>
                <w:bCs/>
                <w:sz w:val="16"/>
                <w:szCs w:val="16"/>
              </w:rPr>
            </w:pPr>
          </w:p>
          <w:p w:rsidR="00970CC5" w:rsidRPr="004A4503" w:rsidRDefault="00970CC5" w:rsidP="00602823">
            <w:pPr>
              <w:ind w:right="-252"/>
              <w:jc w:val="center"/>
              <w:rPr>
                <w:rFonts w:ascii="Calibri" w:hAnsi="Calibri" w:cs="Calibri"/>
                <w:b/>
                <w:bCs/>
                <w:sz w:val="32"/>
                <w:szCs w:val="32"/>
              </w:rPr>
            </w:pPr>
            <w:r w:rsidRPr="004A4503">
              <w:rPr>
                <w:rFonts w:ascii="Calibri" w:hAnsi="Calibri" w:cs="Calibri"/>
                <w:b/>
                <w:bCs/>
                <w:sz w:val="32"/>
                <w:szCs w:val="32"/>
              </w:rPr>
              <w:t>CHESTNUT HILL</w:t>
            </w:r>
          </w:p>
          <w:p w:rsidR="00970CC5" w:rsidRPr="004A4503" w:rsidRDefault="00970CC5" w:rsidP="00602823">
            <w:pPr>
              <w:ind w:right="-252"/>
              <w:jc w:val="center"/>
              <w:rPr>
                <w:rFonts w:ascii="Calibri" w:hAnsi="Calibri" w:cs="Calibri"/>
                <w:b/>
                <w:bCs/>
                <w:sz w:val="32"/>
                <w:szCs w:val="32"/>
              </w:rPr>
            </w:pPr>
            <w:r w:rsidRPr="004A4503">
              <w:rPr>
                <w:rFonts w:ascii="Calibri" w:hAnsi="Calibri" w:cs="Calibri"/>
                <w:b/>
                <w:bCs/>
                <w:sz w:val="32"/>
                <w:szCs w:val="32"/>
              </w:rPr>
              <w:t xml:space="preserve"> CEMETERY</w:t>
            </w:r>
          </w:p>
          <w:p w:rsidR="00970CC5" w:rsidRPr="004A4503" w:rsidRDefault="00970CC5" w:rsidP="00602823">
            <w:pPr>
              <w:pStyle w:val="Heading2"/>
              <w:ind w:right="-252"/>
              <w:rPr>
                <w:rFonts w:ascii="Calibri" w:hAnsi="Calibri" w:cs="Calibri"/>
              </w:rPr>
            </w:pPr>
            <w:r w:rsidRPr="004A4503">
              <w:rPr>
                <w:rFonts w:ascii="Calibri" w:hAnsi="Calibri" w:cs="Calibri"/>
              </w:rPr>
              <w:t>Burial plots available</w:t>
            </w:r>
          </w:p>
          <w:p w:rsidR="00970CC5" w:rsidRPr="004A4503" w:rsidRDefault="00970CC5" w:rsidP="00602823">
            <w:pPr>
              <w:ind w:right="-259"/>
              <w:jc w:val="center"/>
              <w:rPr>
                <w:rFonts w:ascii="Calibri" w:hAnsi="Calibri" w:cs="Calibri"/>
                <w:b/>
                <w:bCs/>
                <w:sz w:val="28"/>
                <w:szCs w:val="28"/>
              </w:rPr>
            </w:pPr>
            <w:r w:rsidRPr="004A4503">
              <w:rPr>
                <w:rFonts w:ascii="Calibri" w:hAnsi="Calibri" w:cs="Calibri"/>
                <w:b/>
                <w:bCs/>
                <w:sz w:val="28"/>
                <w:szCs w:val="28"/>
              </w:rPr>
              <w:t>732-254-0933</w:t>
            </w:r>
          </w:p>
          <w:p w:rsidR="00970CC5" w:rsidRPr="004A4503" w:rsidRDefault="00970CC5" w:rsidP="00602823">
            <w:pPr>
              <w:ind w:right="-259"/>
              <w:jc w:val="center"/>
              <w:rPr>
                <w:rFonts w:ascii="Calibri" w:hAnsi="Calibri" w:cs="Calibri"/>
                <w:b/>
                <w:bCs/>
              </w:rPr>
            </w:pPr>
          </w:p>
        </w:tc>
      </w:tr>
      <w:tr w:rsidR="00970CC5" w:rsidRPr="004A4503">
        <w:tc>
          <w:tcPr>
            <w:tcW w:w="3600" w:type="dxa"/>
          </w:tcPr>
          <w:p w:rsidR="00970CC5" w:rsidRPr="004A4503" w:rsidRDefault="00970CC5" w:rsidP="00602823">
            <w:pPr>
              <w:pStyle w:val="Heading6"/>
              <w:spacing w:line="240" w:lineRule="auto"/>
              <w:ind w:right="-252"/>
              <w:rPr>
                <w:rFonts w:ascii="Calibri" w:hAnsi="Calibri" w:cs="Calibri"/>
                <w:b/>
                <w:bCs/>
                <w:sz w:val="16"/>
                <w:szCs w:val="16"/>
              </w:rPr>
            </w:pPr>
          </w:p>
          <w:p w:rsidR="00970CC5" w:rsidRPr="004A4503" w:rsidRDefault="00970CC5" w:rsidP="00602823">
            <w:pPr>
              <w:jc w:val="center"/>
              <w:rPr>
                <w:rFonts w:ascii="Calibri" w:hAnsi="Calibri" w:cs="Calibri"/>
                <w:b/>
                <w:bCs/>
                <w:caps/>
                <w:sz w:val="20"/>
                <w:szCs w:val="20"/>
              </w:rPr>
            </w:pPr>
          </w:p>
          <w:p w:rsidR="00970CC5" w:rsidRPr="004A4503" w:rsidRDefault="00970CC5" w:rsidP="00602823">
            <w:pPr>
              <w:jc w:val="center"/>
              <w:rPr>
                <w:rFonts w:ascii="Calibri" w:hAnsi="Calibri" w:cs="Calibri"/>
                <w:b/>
                <w:bCs/>
                <w:caps/>
              </w:rPr>
            </w:pPr>
            <w:r w:rsidRPr="004A4503">
              <w:rPr>
                <w:rFonts w:ascii="Calibri" w:hAnsi="Calibri" w:cs="Calibri"/>
                <w:b/>
                <w:bCs/>
                <w:caps/>
              </w:rPr>
              <w:t>Bagel Boy</w:t>
            </w:r>
          </w:p>
          <w:p w:rsidR="00970CC5" w:rsidRPr="004A4503" w:rsidRDefault="00970CC5" w:rsidP="00602823">
            <w:pPr>
              <w:jc w:val="center"/>
              <w:rPr>
                <w:rFonts w:ascii="Calibri" w:hAnsi="Calibri" w:cs="Calibri"/>
                <w:b/>
                <w:bCs/>
                <w:caps/>
              </w:rPr>
            </w:pPr>
            <w:r w:rsidRPr="004A4503">
              <w:rPr>
                <w:rFonts w:ascii="Calibri" w:hAnsi="Calibri" w:cs="Calibri"/>
                <w:b/>
                <w:bCs/>
                <w:caps/>
                <w:sz w:val="22"/>
                <w:szCs w:val="22"/>
              </w:rPr>
              <w:t>2329 Route 516</w:t>
            </w:r>
          </w:p>
          <w:p w:rsidR="00970CC5" w:rsidRPr="004A4503" w:rsidRDefault="00970CC5" w:rsidP="00602823">
            <w:pPr>
              <w:jc w:val="center"/>
              <w:rPr>
                <w:rFonts w:ascii="Calibri" w:hAnsi="Calibri" w:cs="Calibri"/>
                <w:b/>
                <w:bCs/>
                <w:caps/>
              </w:rPr>
            </w:pPr>
            <w:r w:rsidRPr="004A4503">
              <w:rPr>
                <w:rFonts w:ascii="Calibri" w:hAnsi="Calibri" w:cs="Calibri"/>
                <w:b/>
                <w:bCs/>
                <w:caps/>
                <w:sz w:val="22"/>
                <w:szCs w:val="22"/>
              </w:rPr>
              <w:t>(Jake Brown Plaza)</w:t>
            </w:r>
          </w:p>
          <w:p w:rsidR="00970CC5" w:rsidRPr="004A4503" w:rsidRDefault="00970CC5" w:rsidP="00602823">
            <w:pPr>
              <w:jc w:val="center"/>
              <w:rPr>
                <w:rFonts w:ascii="Calibri" w:hAnsi="Calibri" w:cs="Calibri"/>
                <w:b/>
                <w:bCs/>
                <w:caps/>
              </w:rPr>
            </w:pPr>
            <w:r w:rsidRPr="004A4503">
              <w:rPr>
                <w:rFonts w:ascii="Calibri" w:hAnsi="Calibri" w:cs="Calibri"/>
                <w:b/>
                <w:bCs/>
                <w:caps/>
                <w:sz w:val="22"/>
                <w:szCs w:val="22"/>
              </w:rPr>
              <w:t xml:space="preserve">732-679-5020 </w:t>
            </w:r>
          </w:p>
          <w:p w:rsidR="00970CC5" w:rsidRPr="004A4503" w:rsidRDefault="00970CC5" w:rsidP="00602823">
            <w:pPr>
              <w:jc w:val="center"/>
              <w:rPr>
                <w:rFonts w:ascii="Calibri" w:hAnsi="Calibri" w:cs="Calibri"/>
                <w:b/>
                <w:bCs/>
                <w:caps/>
              </w:rPr>
            </w:pPr>
            <w:r w:rsidRPr="004A4503">
              <w:rPr>
                <w:rFonts w:ascii="Calibri" w:hAnsi="Calibri" w:cs="Calibri"/>
                <w:b/>
                <w:bCs/>
                <w:caps/>
                <w:sz w:val="22"/>
                <w:szCs w:val="22"/>
              </w:rPr>
              <w:t>Fax: 732-679-5024</w:t>
            </w:r>
          </w:p>
          <w:p w:rsidR="00970CC5" w:rsidRPr="004A4503" w:rsidRDefault="00970CC5" w:rsidP="00602823">
            <w:pPr>
              <w:jc w:val="center"/>
              <w:rPr>
                <w:rFonts w:ascii="Calibri" w:hAnsi="Calibri" w:cs="Calibri"/>
                <w:b/>
                <w:bCs/>
                <w:caps/>
              </w:rPr>
            </w:pPr>
            <w:r w:rsidRPr="004A4503">
              <w:rPr>
                <w:rFonts w:ascii="Calibri" w:hAnsi="Calibri" w:cs="Calibri"/>
                <w:b/>
                <w:bCs/>
                <w:caps/>
                <w:sz w:val="22"/>
                <w:szCs w:val="22"/>
              </w:rPr>
              <w:t>Custom Catering</w:t>
            </w:r>
          </w:p>
          <w:p w:rsidR="00970CC5" w:rsidRPr="004A4503" w:rsidRDefault="00970CC5" w:rsidP="00602823">
            <w:pPr>
              <w:jc w:val="center"/>
              <w:rPr>
                <w:rFonts w:ascii="Calibri" w:hAnsi="Calibri" w:cs="Calibri"/>
                <w:b/>
                <w:bCs/>
                <w:caps/>
              </w:rPr>
            </w:pPr>
          </w:p>
          <w:p w:rsidR="00970CC5" w:rsidRPr="004A4503" w:rsidRDefault="00970CC5" w:rsidP="00602823">
            <w:pPr>
              <w:ind w:right="-252"/>
              <w:jc w:val="center"/>
              <w:rPr>
                <w:rFonts w:ascii="Calibri" w:hAnsi="Calibri" w:cs="Calibri"/>
                <w:sz w:val="20"/>
                <w:szCs w:val="20"/>
              </w:rPr>
            </w:pPr>
            <w:r w:rsidRPr="004A4503">
              <w:rPr>
                <w:rFonts w:ascii="Calibri" w:hAnsi="Calibri" w:cs="Calibri"/>
                <w:b/>
                <w:bCs/>
                <w:caps/>
                <w:sz w:val="22"/>
                <w:szCs w:val="22"/>
              </w:rPr>
              <w:t>Rich                                          Ben</w:t>
            </w:r>
            <w:r w:rsidRPr="004A4503">
              <w:rPr>
                <w:rFonts w:ascii="Calibri" w:hAnsi="Calibri" w:cs="Calibri"/>
                <w:caps/>
              </w:rPr>
              <w:t xml:space="preserve">                          </w:t>
            </w:r>
          </w:p>
        </w:tc>
        <w:tc>
          <w:tcPr>
            <w:tcW w:w="3600" w:type="dxa"/>
          </w:tcPr>
          <w:p w:rsidR="00970CC5" w:rsidRPr="004A4503" w:rsidRDefault="00970CC5" w:rsidP="00602823">
            <w:pPr>
              <w:pStyle w:val="Heading8"/>
              <w:spacing w:line="240" w:lineRule="auto"/>
              <w:ind w:right="-252"/>
              <w:jc w:val="center"/>
              <w:rPr>
                <w:rFonts w:ascii="Calibri" w:hAnsi="Calibri" w:cs="Calibri"/>
                <w:i w:val="0"/>
                <w:iCs w:val="0"/>
                <w:sz w:val="32"/>
                <w:szCs w:val="32"/>
              </w:rPr>
            </w:pPr>
          </w:p>
          <w:p w:rsidR="00970CC5" w:rsidRPr="004A4503" w:rsidRDefault="00970CC5" w:rsidP="00C40961">
            <w:pPr>
              <w:ind w:right="-259"/>
              <w:jc w:val="center"/>
              <w:rPr>
                <w:rFonts w:ascii="Calibri" w:hAnsi="Calibri" w:cs="Calibri"/>
                <w:b/>
                <w:bCs/>
              </w:rPr>
            </w:pPr>
            <w:r w:rsidRPr="004A4503">
              <w:rPr>
                <w:rFonts w:ascii="Calibri" w:hAnsi="Calibri" w:cs="Calibri"/>
                <w:b/>
                <w:bCs/>
              </w:rPr>
              <w:t>BRUNSWICK MEMORIAL</w:t>
            </w:r>
          </w:p>
          <w:p w:rsidR="00970CC5" w:rsidRPr="004A4503" w:rsidRDefault="00970CC5" w:rsidP="00C40961">
            <w:pPr>
              <w:ind w:right="-259"/>
              <w:jc w:val="center"/>
              <w:rPr>
                <w:rFonts w:ascii="Calibri" w:hAnsi="Calibri" w:cs="Calibri"/>
                <w:b/>
                <w:bCs/>
              </w:rPr>
            </w:pPr>
            <w:r w:rsidRPr="004A4503">
              <w:rPr>
                <w:rFonts w:ascii="Calibri" w:hAnsi="Calibri" w:cs="Calibri"/>
                <w:b/>
                <w:bCs/>
              </w:rPr>
              <w:t>FUNERAL HOME</w:t>
            </w:r>
          </w:p>
          <w:p w:rsidR="00970CC5" w:rsidRPr="004A4503" w:rsidRDefault="00970CC5" w:rsidP="00C40961">
            <w:pPr>
              <w:ind w:right="-259"/>
              <w:jc w:val="center"/>
              <w:rPr>
                <w:rFonts w:ascii="Calibri" w:hAnsi="Calibri" w:cs="Calibri"/>
                <w:b/>
                <w:bCs/>
              </w:rPr>
            </w:pPr>
            <w:r w:rsidRPr="004A4503">
              <w:rPr>
                <w:rFonts w:ascii="Calibri" w:hAnsi="Calibri" w:cs="Calibri"/>
                <w:b/>
                <w:bCs/>
              </w:rPr>
              <w:t>732-254-9393</w:t>
            </w:r>
          </w:p>
          <w:p w:rsidR="00970CC5" w:rsidRPr="004A4503" w:rsidRDefault="00970CC5" w:rsidP="00C40961">
            <w:pPr>
              <w:ind w:right="-259"/>
              <w:jc w:val="center"/>
              <w:rPr>
                <w:rFonts w:ascii="Calibri" w:hAnsi="Calibri" w:cs="Calibri"/>
                <w:b/>
                <w:bCs/>
              </w:rPr>
            </w:pPr>
          </w:p>
          <w:p w:rsidR="00970CC5" w:rsidRPr="004A4503" w:rsidRDefault="00970CC5" w:rsidP="00C40961">
            <w:pPr>
              <w:ind w:right="-259"/>
              <w:rPr>
                <w:rFonts w:ascii="Calibri" w:hAnsi="Calibri" w:cs="Calibri"/>
                <w:sz w:val="20"/>
                <w:szCs w:val="20"/>
              </w:rPr>
            </w:pPr>
            <w:r w:rsidRPr="004A4503">
              <w:rPr>
                <w:rFonts w:ascii="Calibri" w:hAnsi="Calibri" w:cs="Calibri"/>
                <w:sz w:val="20"/>
                <w:szCs w:val="20"/>
              </w:rPr>
              <w:t>Michael Kulbacki           Randy Gagnon</w:t>
            </w:r>
          </w:p>
          <w:p w:rsidR="00970CC5" w:rsidRPr="004A4503" w:rsidRDefault="00970CC5" w:rsidP="00C40961">
            <w:pPr>
              <w:ind w:right="-259"/>
              <w:rPr>
                <w:rFonts w:ascii="Calibri" w:hAnsi="Calibri" w:cs="Calibri"/>
                <w:sz w:val="20"/>
                <w:szCs w:val="20"/>
              </w:rPr>
            </w:pPr>
            <w:r w:rsidRPr="004A4503">
              <w:rPr>
                <w:rFonts w:ascii="Calibri" w:hAnsi="Calibri" w:cs="Calibri"/>
                <w:sz w:val="20"/>
                <w:szCs w:val="20"/>
              </w:rPr>
              <w:t xml:space="preserve">     Manager                Assistant Manager </w:t>
            </w:r>
          </w:p>
          <w:p w:rsidR="00970CC5" w:rsidRPr="004A4503" w:rsidRDefault="00970CC5" w:rsidP="00C40961">
            <w:pPr>
              <w:ind w:right="-252"/>
              <w:rPr>
                <w:rFonts w:ascii="Calibri" w:hAnsi="Calibri" w:cs="Calibri"/>
                <w:b/>
                <w:bCs/>
              </w:rPr>
            </w:pPr>
            <w:r w:rsidRPr="004A4503">
              <w:rPr>
                <w:rFonts w:ascii="Calibri" w:hAnsi="Calibri" w:cs="Calibri"/>
                <w:sz w:val="20"/>
                <w:szCs w:val="20"/>
              </w:rPr>
              <w:t xml:space="preserve">  NJ Lic. #4870               NJ Lic. #5006</w:t>
            </w:r>
            <w:r w:rsidRPr="004A4503">
              <w:rPr>
                <w:rFonts w:ascii="Calibri" w:hAnsi="Calibri" w:cs="Calibri"/>
                <w:sz w:val="28"/>
                <w:szCs w:val="28"/>
              </w:rPr>
              <w:t xml:space="preserve">  </w:t>
            </w:r>
          </w:p>
        </w:tc>
      </w:tr>
    </w:tbl>
    <w:p w:rsidR="00970CC5" w:rsidRPr="00D6184A" w:rsidRDefault="00970CC5" w:rsidP="00240850">
      <w:pPr>
        <w:rPr>
          <w:color w:val="FF0000"/>
        </w:rPr>
      </w:pPr>
    </w:p>
    <w:p w:rsidR="00970CC5" w:rsidRDefault="00970CC5" w:rsidP="006E7E20">
      <w:pPr>
        <w:pStyle w:val="BodyTextIndent"/>
        <w:ind w:firstLine="0"/>
        <w:jc w:val="center"/>
        <w:rPr>
          <w:rFonts w:ascii="Bradley Hand ITC" w:hAnsi="Bradley Hand ITC" w:cs="Bradley Hand ITC"/>
          <w:color w:val="FF0000"/>
          <w:sz w:val="32"/>
          <w:szCs w:val="32"/>
        </w:rPr>
      </w:pPr>
    </w:p>
    <w:p w:rsidR="00970CC5" w:rsidRPr="001E39F4" w:rsidRDefault="00970CC5" w:rsidP="000664B0">
      <w:pPr>
        <w:pStyle w:val="NormalWeb"/>
        <w:spacing w:before="0" w:beforeAutospacing="0" w:after="200" w:afterAutospacing="0"/>
        <w:jc w:val="center"/>
        <w:rPr>
          <w:rFonts w:ascii="Calibri" w:hAnsi="Calibri" w:cs="Calibri"/>
          <w:b/>
          <w:bCs/>
          <w:sz w:val="28"/>
          <w:szCs w:val="28"/>
          <w:shd w:val="clear" w:color="auto" w:fill="FFFFFF"/>
        </w:rPr>
      </w:pPr>
      <w:r w:rsidRPr="001E39F4">
        <w:rPr>
          <w:rFonts w:ascii="Calibri" w:hAnsi="Calibri" w:cs="Calibri"/>
          <w:b/>
          <w:bCs/>
          <w:sz w:val="28"/>
          <w:szCs w:val="28"/>
          <w:shd w:val="clear" w:color="auto" w:fill="FFFFFF"/>
        </w:rPr>
        <w:t>SUPERMARKET GIFT CARD NEWS</w:t>
      </w:r>
    </w:p>
    <w:p w:rsidR="00970CC5" w:rsidRPr="00C14FF2" w:rsidRDefault="00970CC5" w:rsidP="000664B0">
      <w:pPr>
        <w:pStyle w:val="NormalWeb"/>
        <w:spacing w:before="0" w:beforeAutospacing="0" w:after="200" w:afterAutospacing="0"/>
        <w:jc w:val="center"/>
        <w:rPr>
          <w:rFonts w:ascii="Calibri" w:hAnsi="Calibri" w:cs="Calibri"/>
          <w:b/>
          <w:bCs/>
          <w:sz w:val="36"/>
          <w:szCs w:val="36"/>
        </w:rPr>
      </w:pPr>
      <w:r w:rsidRPr="00C14FF2">
        <w:rPr>
          <w:rFonts w:ascii="Calibri" w:hAnsi="Calibri" w:cs="Calibri"/>
          <w:sz w:val="36"/>
          <w:szCs w:val="36"/>
          <w:shd w:val="clear" w:color="auto" w:fill="FFFFFF"/>
        </w:rPr>
        <w:t>DON'T FORGET.....  SUPERMARKET GIFT CARDS MAKE WONDERFUL GIFTS FOR THOSE ON YOUR LIST WHO HAVE EVERYTHING !</w:t>
      </w:r>
      <w:r w:rsidRPr="00C14FF2">
        <w:rPr>
          <w:rFonts w:ascii="Calibri" w:hAnsi="Calibri" w:cs="Calibri"/>
          <w:sz w:val="36"/>
          <w:szCs w:val="36"/>
        </w:rPr>
        <w:br/>
      </w:r>
      <w:r w:rsidRPr="00C14FF2">
        <w:rPr>
          <w:rFonts w:ascii="Calibri" w:hAnsi="Calibri" w:cs="Calibri"/>
          <w:sz w:val="36"/>
          <w:szCs w:val="36"/>
          <w:shd w:val="clear" w:color="auto" w:fill="FFFFFF"/>
        </w:rPr>
        <w:t>      HAPPY HOLIDAYS  !! </w:t>
      </w:r>
    </w:p>
    <w:p w:rsidR="00970CC5" w:rsidRPr="001E39F4" w:rsidRDefault="00970CC5" w:rsidP="000664B0">
      <w:pPr>
        <w:pStyle w:val="NormalWeb"/>
        <w:shd w:val="clear" w:color="auto" w:fill="FFFFFF"/>
        <w:spacing w:before="0" w:beforeAutospacing="0" w:after="200" w:afterAutospacing="0"/>
        <w:rPr>
          <w:rFonts w:ascii="Calibri" w:hAnsi="Calibri" w:cs="Calibri"/>
          <w:b/>
          <w:bCs/>
          <w:sz w:val="28"/>
          <w:szCs w:val="28"/>
        </w:rPr>
      </w:pPr>
      <w:r w:rsidRPr="001E39F4">
        <w:rPr>
          <w:rFonts w:ascii="Calibri" w:hAnsi="Calibri" w:cs="Calibri"/>
        </w:rPr>
        <w:t xml:space="preserve">                                   Anita Fuzesi, Program Coordinator</w:t>
      </w:r>
    </w:p>
    <w:p w:rsidR="00970CC5" w:rsidRDefault="00970CC5" w:rsidP="006E7E20">
      <w:pPr>
        <w:pStyle w:val="BodyTextIndent"/>
        <w:ind w:firstLine="0"/>
        <w:jc w:val="center"/>
        <w:rPr>
          <w:rFonts w:ascii="Bradley Hand ITC" w:hAnsi="Bradley Hand ITC" w:cs="Bradley Hand ITC"/>
          <w:color w:val="FF0000"/>
          <w:sz w:val="32"/>
          <w:szCs w:val="32"/>
        </w:rPr>
      </w:pPr>
    </w:p>
    <w:p w:rsidR="00970CC5" w:rsidRDefault="00970CC5" w:rsidP="00BD65C6">
      <w:pPr>
        <w:pStyle w:val="NormalWeb"/>
        <w:spacing w:before="0" w:beforeAutospacing="0" w:after="0" w:afterAutospacing="0"/>
        <w:jc w:val="center"/>
        <w:rPr>
          <w:sz w:val="32"/>
          <w:szCs w:val="32"/>
        </w:rPr>
      </w:pPr>
      <w:r w:rsidRPr="00BD65C6">
        <w:rPr>
          <w:sz w:val="32"/>
          <w:szCs w:val="32"/>
        </w:rPr>
        <w:t>Our annual church conference is</w:t>
      </w:r>
    </w:p>
    <w:p w:rsidR="00970CC5" w:rsidRPr="00BD65C6" w:rsidRDefault="00970CC5" w:rsidP="00BD65C6">
      <w:pPr>
        <w:pStyle w:val="NormalWeb"/>
        <w:spacing w:before="0" w:beforeAutospacing="0" w:after="0" w:afterAutospacing="0"/>
        <w:jc w:val="center"/>
        <w:rPr>
          <w:sz w:val="32"/>
          <w:szCs w:val="32"/>
        </w:rPr>
      </w:pPr>
      <w:r w:rsidRPr="00BD65C6">
        <w:rPr>
          <w:sz w:val="32"/>
          <w:szCs w:val="32"/>
        </w:rPr>
        <w:t xml:space="preserve">Saturday, November 2nd </w:t>
      </w:r>
    </w:p>
    <w:p w:rsidR="00970CC5" w:rsidRPr="00BD65C6" w:rsidRDefault="00970CC5" w:rsidP="00BD65C6">
      <w:pPr>
        <w:pStyle w:val="NormalWeb"/>
        <w:spacing w:before="0" w:beforeAutospacing="0" w:after="0" w:afterAutospacing="0"/>
        <w:jc w:val="center"/>
        <w:rPr>
          <w:sz w:val="32"/>
          <w:szCs w:val="32"/>
        </w:rPr>
      </w:pPr>
      <w:r w:rsidRPr="00BD65C6">
        <w:rPr>
          <w:sz w:val="32"/>
          <w:szCs w:val="32"/>
        </w:rPr>
        <w:t xml:space="preserve">10 am - 2 pm at Aldersgate UMC East Brunswick  </w:t>
      </w:r>
    </w:p>
    <w:p w:rsidR="00970CC5" w:rsidRDefault="00970CC5" w:rsidP="006E7E20">
      <w:pPr>
        <w:pStyle w:val="BodyTextIndent"/>
        <w:ind w:firstLine="0"/>
        <w:jc w:val="center"/>
        <w:rPr>
          <w:rFonts w:ascii="Calibri" w:hAnsi="Calibri" w:cs="Calibri"/>
          <w:color w:val="FF0000"/>
          <w:sz w:val="32"/>
          <w:szCs w:val="32"/>
        </w:rPr>
      </w:pPr>
      <w:r w:rsidRPr="00BD65C6">
        <w:rPr>
          <w:rFonts w:ascii="Calibri" w:hAnsi="Calibri" w:cs="Calibri"/>
          <w:color w:val="FF0000"/>
          <w:sz w:val="32"/>
          <w:szCs w:val="32"/>
        </w:rPr>
        <w:t>All are invited to attend</w:t>
      </w:r>
    </w:p>
    <w:p w:rsidR="00970CC5" w:rsidRDefault="00970CC5" w:rsidP="006E7E20">
      <w:pPr>
        <w:pStyle w:val="BodyTextIndent"/>
        <w:ind w:firstLine="0"/>
        <w:jc w:val="center"/>
        <w:rPr>
          <w:rFonts w:ascii="Calibri" w:hAnsi="Calibri" w:cs="Calibri"/>
          <w:color w:val="FF0000"/>
          <w:sz w:val="32"/>
          <w:szCs w:val="32"/>
        </w:rPr>
      </w:pPr>
    </w:p>
    <w:p w:rsidR="00970CC5" w:rsidRPr="00BD65C6" w:rsidRDefault="00970CC5" w:rsidP="006E7E20">
      <w:pPr>
        <w:pStyle w:val="BodyTextIndent"/>
        <w:ind w:firstLine="0"/>
        <w:jc w:val="center"/>
        <w:rPr>
          <w:rFonts w:ascii="Calibri" w:hAnsi="Calibri" w:cs="Calibri"/>
          <w:color w:val="FF0000"/>
          <w:sz w:val="32"/>
          <w:szCs w:val="32"/>
        </w:rPr>
      </w:pPr>
    </w:p>
    <w:tbl>
      <w:tblPr>
        <w:tblW w:w="7488" w:type="dxa"/>
        <w:tblInd w:w="-106" w:type="dxa"/>
        <w:tblLook w:val="0000"/>
      </w:tblPr>
      <w:tblGrid>
        <w:gridCol w:w="3547"/>
        <w:gridCol w:w="3941"/>
      </w:tblGrid>
      <w:tr w:rsidR="00970CC5" w:rsidRPr="00D6184A">
        <w:trPr>
          <w:cantSplit/>
          <w:trHeight w:val="7920"/>
        </w:trPr>
        <w:tc>
          <w:tcPr>
            <w:tcW w:w="3547" w:type="dxa"/>
            <w:tcBorders>
              <w:top w:val="nil"/>
              <w:left w:val="nil"/>
              <w:bottom w:val="nil"/>
              <w:right w:val="single" w:sz="4" w:space="0" w:color="auto"/>
            </w:tcBorders>
          </w:tcPr>
          <w:p w:rsidR="00970CC5" w:rsidRPr="00D52FD2" w:rsidRDefault="00970CC5" w:rsidP="005124F1">
            <w:pPr>
              <w:spacing w:after="240"/>
              <w:jc w:val="center"/>
              <w:rPr>
                <w:b/>
                <w:bCs/>
                <w:u w:val="single"/>
              </w:rPr>
            </w:pPr>
            <w:r w:rsidRPr="00D6184A">
              <w:rPr>
                <w:rFonts w:ascii="Calibri" w:hAnsi="Calibri" w:cs="Calibri"/>
                <w:color w:val="FF0000"/>
              </w:rPr>
              <w:br w:type="column"/>
            </w:r>
            <w:r w:rsidRPr="00D52FD2">
              <w:rPr>
                <w:b/>
                <w:bCs/>
                <w:u w:val="single"/>
              </w:rPr>
              <w:t>NOVEMBER  BIRTHDAYS</w:t>
            </w:r>
          </w:p>
          <w:p w:rsidR="00970CC5" w:rsidRDefault="00970CC5" w:rsidP="00C52749">
            <w:pPr>
              <w:pStyle w:val="NormalWeb"/>
              <w:spacing w:before="0" w:beforeAutospacing="0" w:after="0" w:afterAutospacing="0"/>
            </w:pPr>
            <w:r>
              <w:rPr>
                <w:color w:val="000000"/>
              </w:rPr>
              <w:t>Willow Caffrey</w:t>
            </w:r>
            <w:r>
              <w:rPr>
                <w:rStyle w:val="apple-tab-span"/>
                <w:color w:val="000000"/>
              </w:rPr>
              <w:tab/>
            </w:r>
            <w:r>
              <w:rPr>
                <w:rStyle w:val="apple-tab-span"/>
                <w:color w:val="000000"/>
              </w:rPr>
              <w:tab/>
            </w:r>
            <w:r>
              <w:rPr>
                <w:color w:val="000000"/>
              </w:rPr>
              <w:t xml:space="preserve"> 2</w:t>
            </w:r>
          </w:p>
          <w:p w:rsidR="00970CC5" w:rsidRDefault="00970CC5" w:rsidP="00C52749">
            <w:pPr>
              <w:pStyle w:val="NormalWeb"/>
              <w:spacing w:before="0" w:beforeAutospacing="0" w:after="0" w:afterAutospacing="0"/>
            </w:pPr>
            <w:r>
              <w:rPr>
                <w:color w:val="000000"/>
              </w:rPr>
              <w:t>Daniel Palladino</w:t>
            </w:r>
            <w:r>
              <w:rPr>
                <w:rStyle w:val="apple-tab-span"/>
                <w:color w:val="000000"/>
              </w:rPr>
              <w:tab/>
            </w:r>
            <w:r>
              <w:rPr>
                <w:rStyle w:val="apple-tab-span"/>
                <w:color w:val="000000"/>
              </w:rPr>
              <w:tab/>
            </w:r>
            <w:r>
              <w:rPr>
                <w:color w:val="000000"/>
              </w:rPr>
              <w:t xml:space="preserve"> 4</w:t>
            </w:r>
          </w:p>
          <w:p w:rsidR="00970CC5" w:rsidRDefault="00970CC5" w:rsidP="00C52749">
            <w:pPr>
              <w:pStyle w:val="NormalWeb"/>
              <w:spacing w:before="0" w:beforeAutospacing="0" w:after="0" w:afterAutospacing="0"/>
            </w:pPr>
            <w:r>
              <w:rPr>
                <w:color w:val="000000"/>
              </w:rPr>
              <w:t>William Jarvis</w:t>
            </w:r>
            <w:r>
              <w:rPr>
                <w:rStyle w:val="apple-tab-span"/>
                <w:color w:val="000000"/>
              </w:rPr>
              <w:tab/>
            </w:r>
            <w:r>
              <w:rPr>
                <w:rStyle w:val="apple-tab-span"/>
                <w:color w:val="000000"/>
              </w:rPr>
              <w:tab/>
            </w:r>
            <w:r>
              <w:rPr>
                <w:rStyle w:val="apple-tab-span"/>
                <w:color w:val="000000"/>
              </w:rPr>
              <w:tab/>
            </w:r>
            <w:r>
              <w:rPr>
                <w:color w:val="000000"/>
              </w:rPr>
              <w:t xml:space="preserve"> 7</w:t>
            </w:r>
          </w:p>
          <w:p w:rsidR="00970CC5" w:rsidRDefault="00970CC5" w:rsidP="00C52749">
            <w:pPr>
              <w:pStyle w:val="NormalWeb"/>
              <w:spacing w:before="0" w:beforeAutospacing="0" w:after="0" w:afterAutospacing="0"/>
            </w:pPr>
            <w:r>
              <w:rPr>
                <w:color w:val="000000"/>
              </w:rPr>
              <w:t>Joseph Layton</w:t>
            </w:r>
            <w:r>
              <w:rPr>
                <w:rStyle w:val="apple-tab-span"/>
                <w:color w:val="000000"/>
              </w:rPr>
              <w:tab/>
            </w:r>
            <w:r>
              <w:rPr>
                <w:rStyle w:val="apple-tab-span"/>
                <w:color w:val="000000"/>
              </w:rPr>
              <w:tab/>
            </w:r>
            <w:r>
              <w:rPr>
                <w:rStyle w:val="apple-tab-span"/>
                <w:color w:val="000000"/>
              </w:rPr>
              <w:tab/>
            </w:r>
            <w:r>
              <w:rPr>
                <w:color w:val="000000"/>
              </w:rPr>
              <w:t xml:space="preserve"> 8</w:t>
            </w:r>
          </w:p>
          <w:p w:rsidR="00970CC5" w:rsidRDefault="00970CC5" w:rsidP="00C52749">
            <w:pPr>
              <w:pStyle w:val="NormalWeb"/>
              <w:spacing w:before="0" w:beforeAutospacing="0" w:after="0" w:afterAutospacing="0"/>
            </w:pPr>
            <w:r>
              <w:rPr>
                <w:color w:val="000000"/>
              </w:rPr>
              <w:t>Denise Trimarco</w:t>
            </w:r>
            <w:r>
              <w:rPr>
                <w:rStyle w:val="apple-tab-span"/>
                <w:color w:val="000000"/>
              </w:rPr>
              <w:tab/>
            </w:r>
            <w:r>
              <w:rPr>
                <w:rStyle w:val="apple-tab-span"/>
                <w:color w:val="000000"/>
              </w:rPr>
              <w:tab/>
            </w:r>
            <w:r>
              <w:rPr>
                <w:color w:val="000000"/>
              </w:rPr>
              <w:t>11</w:t>
            </w:r>
          </w:p>
          <w:p w:rsidR="00970CC5" w:rsidRDefault="00970CC5" w:rsidP="00C52749">
            <w:pPr>
              <w:pStyle w:val="NormalWeb"/>
              <w:spacing w:before="0" w:beforeAutospacing="0" w:after="0" w:afterAutospacing="0"/>
            </w:pPr>
            <w:r>
              <w:rPr>
                <w:color w:val="000000"/>
              </w:rPr>
              <w:t>Ashley Gaunt Brooks</w:t>
            </w:r>
            <w:r>
              <w:rPr>
                <w:rStyle w:val="apple-tab-span"/>
                <w:color w:val="000000"/>
              </w:rPr>
              <w:tab/>
            </w:r>
            <w:r>
              <w:rPr>
                <w:rStyle w:val="apple-tab-span"/>
                <w:color w:val="000000"/>
              </w:rPr>
              <w:tab/>
            </w:r>
            <w:r>
              <w:rPr>
                <w:color w:val="000000"/>
              </w:rPr>
              <w:t>13</w:t>
            </w:r>
          </w:p>
          <w:p w:rsidR="00970CC5" w:rsidRDefault="00970CC5" w:rsidP="00C52749">
            <w:pPr>
              <w:pStyle w:val="NormalWeb"/>
              <w:spacing w:before="0" w:beforeAutospacing="0" w:after="0" w:afterAutospacing="0"/>
            </w:pPr>
            <w:r>
              <w:rPr>
                <w:color w:val="000000"/>
              </w:rPr>
              <w:t>Joey Davis</w:t>
            </w:r>
            <w:r>
              <w:rPr>
                <w:rStyle w:val="apple-tab-span"/>
                <w:color w:val="000000"/>
              </w:rPr>
              <w:tab/>
            </w:r>
            <w:r>
              <w:rPr>
                <w:rStyle w:val="apple-tab-span"/>
                <w:color w:val="000000"/>
              </w:rPr>
              <w:tab/>
            </w:r>
            <w:r>
              <w:rPr>
                <w:rStyle w:val="apple-tab-span"/>
                <w:color w:val="000000"/>
              </w:rPr>
              <w:tab/>
            </w:r>
            <w:r>
              <w:rPr>
                <w:color w:val="000000"/>
              </w:rPr>
              <w:t>15</w:t>
            </w:r>
          </w:p>
          <w:p w:rsidR="00970CC5" w:rsidRDefault="00970CC5" w:rsidP="00C52749">
            <w:pPr>
              <w:pStyle w:val="NormalWeb"/>
              <w:spacing w:before="0" w:beforeAutospacing="0" w:after="0" w:afterAutospacing="0"/>
            </w:pPr>
            <w:r>
              <w:rPr>
                <w:color w:val="000000"/>
              </w:rPr>
              <w:t>Steven Fasulka</w:t>
            </w:r>
            <w:r>
              <w:rPr>
                <w:rStyle w:val="apple-tab-span"/>
                <w:color w:val="000000"/>
              </w:rPr>
              <w:tab/>
            </w:r>
            <w:r>
              <w:rPr>
                <w:rStyle w:val="apple-tab-span"/>
                <w:color w:val="000000"/>
              </w:rPr>
              <w:tab/>
            </w:r>
            <w:r>
              <w:rPr>
                <w:color w:val="000000"/>
              </w:rPr>
              <w:t>15</w:t>
            </w:r>
          </w:p>
          <w:p w:rsidR="00970CC5" w:rsidRDefault="00970CC5" w:rsidP="00C52749">
            <w:pPr>
              <w:pStyle w:val="NormalWeb"/>
              <w:spacing w:before="0" w:beforeAutospacing="0" w:after="0" w:afterAutospacing="0"/>
            </w:pPr>
            <w:r>
              <w:rPr>
                <w:color w:val="000000"/>
              </w:rPr>
              <w:t>Mina Opoku</w:t>
            </w:r>
            <w:r>
              <w:rPr>
                <w:rStyle w:val="apple-tab-span"/>
                <w:color w:val="000000"/>
              </w:rPr>
              <w:tab/>
            </w:r>
            <w:r>
              <w:rPr>
                <w:rStyle w:val="apple-tab-span"/>
                <w:color w:val="000000"/>
              </w:rPr>
              <w:tab/>
            </w:r>
            <w:r>
              <w:rPr>
                <w:rStyle w:val="apple-tab-span"/>
                <w:color w:val="000000"/>
              </w:rPr>
              <w:tab/>
            </w:r>
            <w:r>
              <w:rPr>
                <w:color w:val="000000"/>
              </w:rPr>
              <w:t>16</w:t>
            </w:r>
          </w:p>
          <w:p w:rsidR="00970CC5" w:rsidRDefault="00970CC5" w:rsidP="00C52749">
            <w:pPr>
              <w:pStyle w:val="NormalWeb"/>
              <w:spacing w:before="0" w:beforeAutospacing="0" w:after="0" w:afterAutospacing="0"/>
            </w:pPr>
            <w:r>
              <w:rPr>
                <w:color w:val="000000"/>
              </w:rPr>
              <w:t>Kelly Jarvis (Donohue)</w:t>
            </w:r>
            <w:r>
              <w:rPr>
                <w:rStyle w:val="apple-tab-span"/>
                <w:color w:val="000000"/>
              </w:rPr>
              <w:tab/>
            </w:r>
            <w:r>
              <w:rPr>
                <w:color w:val="000000"/>
              </w:rPr>
              <w:t>19</w:t>
            </w:r>
          </w:p>
          <w:p w:rsidR="00970CC5" w:rsidRDefault="00970CC5" w:rsidP="00C52749">
            <w:pPr>
              <w:pStyle w:val="NormalWeb"/>
              <w:spacing w:before="0" w:beforeAutospacing="0" w:after="0" w:afterAutospacing="0"/>
            </w:pPr>
            <w:r>
              <w:rPr>
                <w:color w:val="000000"/>
              </w:rPr>
              <w:t>Jayden Alexander Thompson</w:t>
            </w:r>
            <w:r>
              <w:rPr>
                <w:rStyle w:val="apple-tab-span"/>
                <w:color w:val="000000"/>
              </w:rPr>
              <w:tab/>
            </w:r>
            <w:r>
              <w:rPr>
                <w:color w:val="000000"/>
              </w:rPr>
              <w:t>20</w:t>
            </w:r>
          </w:p>
          <w:p w:rsidR="00970CC5" w:rsidRDefault="00970CC5" w:rsidP="00C52749">
            <w:pPr>
              <w:pStyle w:val="NormalWeb"/>
              <w:spacing w:before="0" w:beforeAutospacing="0" w:after="0" w:afterAutospacing="0"/>
            </w:pPr>
            <w:r>
              <w:rPr>
                <w:color w:val="000000"/>
              </w:rPr>
              <w:t>James Baron</w:t>
            </w:r>
            <w:r>
              <w:rPr>
                <w:rStyle w:val="apple-tab-span"/>
                <w:color w:val="000000"/>
              </w:rPr>
              <w:tab/>
            </w:r>
            <w:r>
              <w:rPr>
                <w:rStyle w:val="apple-tab-span"/>
                <w:color w:val="000000"/>
              </w:rPr>
              <w:tab/>
            </w:r>
            <w:r>
              <w:rPr>
                <w:rStyle w:val="apple-tab-span"/>
                <w:color w:val="000000"/>
              </w:rPr>
              <w:tab/>
            </w:r>
            <w:r>
              <w:rPr>
                <w:color w:val="000000"/>
              </w:rPr>
              <w:t>21</w:t>
            </w:r>
          </w:p>
          <w:p w:rsidR="00970CC5" w:rsidRDefault="00970CC5" w:rsidP="00C52749">
            <w:pPr>
              <w:pStyle w:val="NormalWeb"/>
              <w:spacing w:before="0" w:beforeAutospacing="0" w:after="0" w:afterAutospacing="0"/>
            </w:pPr>
            <w:r>
              <w:rPr>
                <w:color w:val="000000"/>
              </w:rPr>
              <w:t>Kristin Hart</w:t>
            </w:r>
            <w:r>
              <w:rPr>
                <w:rStyle w:val="apple-tab-span"/>
                <w:color w:val="000000"/>
              </w:rPr>
              <w:tab/>
            </w:r>
            <w:r>
              <w:rPr>
                <w:rStyle w:val="apple-tab-span"/>
                <w:color w:val="000000"/>
              </w:rPr>
              <w:tab/>
            </w:r>
            <w:r>
              <w:rPr>
                <w:rStyle w:val="apple-tab-span"/>
                <w:color w:val="000000"/>
              </w:rPr>
              <w:tab/>
            </w:r>
            <w:r>
              <w:rPr>
                <w:color w:val="000000"/>
              </w:rPr>
              <w:t>23</w:t>
            </w:r>
          </w:p>
          <w:p w:rsidR="00970CC5" w:rsidRDefault="00970CC5" w:rsidP="00C52749">
            <w:pPr>
              <w:pStyle w:val="NormalWeb"/>
              <w:spacing w:before="0" w:beforeAutospacing="0" w:after="0" w:afterAutospacing="0"/>
            </w:pPr>
            <w:r>
              <w:rPr>
                <w:color w:val="000000"/>
              </w:rPr>
              <w:t>Monica Gamadia</w:t>
            </w:r>
            <w:r>
              <w:rPr>
                <w:rStyle w:val="apple-tab-span"/>
                <w:color w:val="000000"/>
              </w:rPr>
              <w:tab/>
            </w:r>
            <w:r>
              <w:rPr>
                <w:rStyle w:val="apple-tab-span"/>
                <w:color w:val="000000"/>
              </w:rPr>
              <w:tab/>
            </w:r>
            <w:r>
              <w:rPr>
                <w:color w:val="000000"/>
              </w:rPr>
              <w:t>24</w:t>
            </w:r>
          </w:p>
          <w:p w:rsidR="00970CC5" w:rsidRDefault="00970CC5" w:rsidP="00C52749">
            <w:pPr>
              <w:pStyle w:val="NormalWeb"/>
              <w:spacing w:before="0" w:beforeAutospacing="0" w:after="0" w:afterAutospacing="0"/>
            </w:pPr>
            <w:r>
              <w:rPr>
                <w:color w:val="000000"/>
              </w:rPr>
              <w:t>James Ploskon</w:t>
            </w:r>
            <w:r>
              <w:rPr>
                <w:rStyle w:val="apple-tab-span"/>
                <w:color w:val="000000"/>
              </w:rPr>
              <w:tab/>
            </w:r>
            <w:r>
              <w:rPr>
                <w:rStyle w:val="apple-tab-span"/>
                <w:color w:val="000000"/>
              </w:rPr>
              <w:tab/>
            </w:r>
            <w:r>
              <w:rPr>
                <w:rStyle w:val="apple-tab-span"/>
                <w:color w:val="000000"/>
              </w:rPr>
              <w:tab/>
            </w:r>
            <w:r>
              <w:rPr>
                <w:color w:val="000000"/>
              </w:rPr>
              <w:t>24</w:t>
            </w:r>
          </w:p>
          <w:p w:rsidR="00970CC5" w:rsidRDefault="00970CC5" w:rsidP="00C52749">
            <w:pPr>
              <w:pStyle w:val="NormalWeb"/>
              <w:spacing w:before="0" w:beforeAutospacing="0" w:after="0" w:afterAutospacing="0"/>
            </w:pPr>
            <w:r>
              <w:rPr>
                <w:color w:val="000000"/>
              </w:rPr>
              <w:t>Irene Ritz</w:t>
            </w:r>
            <w:r>
              <w:rPr>
                <w:rStyle w:val="apple-tab-span"/>
                <w:color w:val="000000"/>
              </w:rPr>
              <w:tab/>
            </w:r>
            <w:r>
              <w:rPr>
                <w:rStyle w:val="apple-tab-span"/>
                <w:color w:val="000000"/>
              </w:rPr>
              <w:tab/>
            </w:r>
            <w:r>
              <w:rPr>
                <w:rStyle w:val="apple-tab-span"/>
                <w:color w:val="000000"/>
              </w:rPr>
              <w:tab/>
            </w:r>
            <w:r>
              <w:rPr>
                <w:color w:val="000000"/>
              </w:rPr>
              <w:t>25</w:t>
            </w:r>
          </w:p>
          <w:p w:rsidR="00970CC5" w:rsidRDefault="00970CC5" w:rsidP="00C52749">
            <w:pPr>
              <w:pStyle w:val="NormalWeb"/>
              <w:spacing w:before="0" w:beforeAutospacing="0" w:after="0" w:afterAutospacing="0"/>
            </w:pPr>
            <w:r>
              <w:rPr>
                <w:color w:val="000000"/>
              </w:rPr>
              <w:t>Logan LoCascio                     26</w:t>
            </w:r>
          </w:p>
          <w:p w:rsidR="00970CC5" w:rsidRDefault="00970CC5" w:rsidP="00C52749">
            <w:pPr>
              <w:pStyle w:val="NormalWeb"/>
              <w:spacing w:before="0" w:beforeAutospacing="0" w:after="0" w:afterAutospacing="0"/>
            </w:pPr>
            <w:r>
              <w:rPr>
                <w:color w:val="000000"/>
              </w:rPr>
              <w:t>Danielle Murphy</w:t>
            </w:r>
            <w:r>
              <w:rPr>
                <w:rStyle w:val="apple-tab-span"/>
                <w:color w:val="000000"/>
              </w:rPr>
              <w:tab/>
            </w:r>
            <w:r>
              <w:rPr>
                <w:rStyle w:val="apple-tab-span"/>
                <w:color w:val="000000"/>
              </w:rPr>
              <w:tab/>
            </w:r>
            <w:r>
              <w:rPr>
                <w:color w:val="000000"/>
              </w:rPr>
              <w:t>26</w:t>
            </w:r>
          </w:p>
          <w:p w:rsidR="00970CC5" w:rsidRDefault="00970CC5" w:rsidP="00C52749">
            <w:pPr>
              <w:pStyle w:val="NormalWeb"/>
              <w:spacing w:before="0" w:beforeAutospacing="0" w:after="0" w:afterAutospacing="0"/>
            </w:pPr>
            <w:r>
              <w:rPr>
                <w:color w:val="000000"/>
              </w:rPr>
              <w:t>Miranda Yeats</w:t>
            </w:r>
            <w:r>
              <w:rPr>
                <w:rStyle w:val="apple-tab-span"/>
                <w:color w:val="000000"/>
              </w:rPr>
              <w:tab/>
            </w:r>
            <w:r>
              <w:rPr>
                <w:rStyle w:val="apple-tab-span"/>
                <w:color w:val="000000"/>
              </w:rPr>
              <w:tab/>
            </w:r>
            <w:r>
              <w:rPr>
                <w:rStyle w:val="apple-tab-span"/>
                <w:color w:val="000000"/>
              </w:rPr>
              <w:tab/>
            </w:r>
            <w:r>
              <w:rPr>
                <w:color w:val="000000"/>
              </w:rPr>
              <w:t>30</w:t>
            </w:r>
          </w:p>
          <w:p w:rsidR="00970CC5" w:rsidRPr="00D6184A" w:rsidRDefault="00970CC5" w:rsidP="004C6AC6">
            <w:pPr>
              <w:pStyle w:val="NormalWeb"/>
              <w:spacing w:before="0" w:beforeAutospacing="0" w:after="0" w:afterAutospacing="0"/>
              <w:rPr>
                <w:rFonts w:ascii="Calibri" w:hAnsi="Calibri" w:cs="Calibri"/>
                <w:color w:val="FF0000"/>
              </w:rPr>
            </w:pPr>
          </w:p>
          <w:p w:rsidR="00970CC5" w:rsidRPr="00D6184A" w:rsidRDefault="00970CC5" w:rsidP="004C6AC6">
            <w:pPr>
              <w:pStyle w:val="NormalWeb"/>
              <w:spacing w:before="0" w:beforeAutospacing="0" w:after="0" w:afterAutospacing="0"/>
              <w:rPr>
                <w:rFonts w:ascii="Calibri" w:hAnsi="Calibri" w:cs="Calibri"/>
                <w:color w:val="FF0000"/>
              </w:rPr>
            </w:pPr>
          </w:p>
          <w:p w:rsidR="00970CC5" w:rsidRPr="001173B5" w:rsidRDefault="00970CC5" w:rsidP="001173B5">
            <w:pPr>
              <w:pStyle w:val="Heading1"/>
              <w:rPr>
                <w:i w:val="0"/>
                <w:iCs w:val="0"/>
                <w:sz w:val="22"/>
                <w:szCs w:val="22"/>
              </w:rPr>
            </w:pPr>
            <w:r w:rsidRPr="001173B5">
              <w:rPr>
                <w:i w:val="0"/>
                <w:iCs w:val="0"/>
                <w:color w:val="000000"/>
                <w:sz w:val="22"/>
                <w:szCs w:val="22"/>
                <w:u w:val="single"/>
              </w:rPr>
              <w:t>NOVEMBER  ANNIVERSARIES</w:t>
            </w:r>
          </w:p>
          <w:p w:rsidR="00970CC5" w:rsidRDefault="00970CC5" w:rsidP="001173B5">
            <w:pPr>
              <w:pStyle w:val="NormalWeb"/>
              <w:spacing w:before="0" w:beforeAutospacing="0" w:after="0" w:afterAutospacing="0"/>
            </w:pPr>
            <w:r>
              <w:rPr>
                <w:color w:val="000000"/>
              </w:rPr>
              <w:t>Leonard and Pat Cosgrove</w:t>
            </w:r>
            <w:r>
              <w:rPr>
                <w:rStyle w:val="apple-tab-span"/>
                <w:color w:val="000000"/>
              </w:rPr>
              <w:tab/>
            </w:r>
            <w:r>
              <w:rPr>
                <w:color w:val="000000"/>
              </w:rPr>
              <w:t xml:space="preserve"> 4</w:t>
            </w:r>
          </w:p>
          <w:p w:rsidR="00970CC5" w:rsidRDefault="00970CC5" w:rsidP="001173B5">
            <w:pPr>
              <w:pStyle w:val="NormalWeb"/>
              <w:spacing w:before="0" w:beforeAutospacing="0" w:after="0" w:afterAutospacing="0"/>
            </w:pPr>
            <w:r>
              <w:rPr>
                <w:color w:val="000000"/>
              </w:rPr>
              <w:t>Rob and Sue DeFilippo</w:t>
            </w:r>
            <w:r>
              <w:rPr>
                <w:rStyle w:val="apple-tab-span"/>
                <w:color w:val="000000"/>
              </w:rPr>
              <w:tab/>
            </w:r>
            <w:r>
              <w:rPr>
                <w:color w:val="000000"/>
              </w:rPr>
              <w:t xml:space="preserve"> 4</w:t>
            </w:r>
          </w:p>
          <w:p w:rsidR="00970CC5" w:rsidRDefault="00970CC5" w:rsidP="001173B5">
            <w:pPr>
              <w:pStyle w:val="NormalWeb"/>
              <w:spacing w:before="0" w:beforeAutospacing="0" w:after="0" w:afterAutospacing="0"/>
            </w:pPr>
            <w:r>
              <w:rPr>
                <w:color w:val="000000"/>
              </w:rPr>
              <w:t>Reggie and Carol Tucker</w:t>
            </w:r>
            <w:r>
              <w:rPr>
                <w:rStyle w:val="apple-tab-span"/>
                <w:color w:val="000000"/>
              </w:rPr>
              <w:tab/>
            </w:r>
            <w:r>
              <w:rPr>
                <w:color w:val="000000"/>
              </w:rPr>
              <w:t>10</w:t>
            </w:r>
          </w:p>
          <w:p w:rsidR="00970CC5" w:rsidRPr="00D6184A" w:rsidRDefault="00970CC5" w:rsidP="005D6DB5">
            <w:pPr>
              <w:pStyle w:val="NormalWeb"/>
              <w:spacing w:before="0" w:beforeAutospacing="0" w:after="0" w:afterAutospacing="0"/>
              <w:rPr>
                <w:rFonts w:ascii="Calibri" w:hAnsi="Calibri" w:cs="Calibri"/>
                <w:color w:val="FF0000"/>
              </w:rPr>
            </w:pPr>
          </w:p>
        </w:tc>
        <w:tc>
          <w:tcPr>
            <w:tcW w:w="3941" w:type="dxa"/>
            <w:tcBorders>
              <w:top w:val="nil"/>
              <w:left w:val="single" w:sz="4" w:space="0" w:color="auto"/>
              <w:bottom w:val="nil"/>
              <w:right w:val="nil"/>
            </w:tcBorders>
          </w:tcPr>
          <w:p w:rsidR="00970CC5" w:rsidRDefault="00970CC5" w:rsidP="005124F1">
            <w:pPr>
              <w:pStyle w:val="Heading1"/>
            </w:pPr>
            <w:r>
              <w:rPr>
                <w:color w:val="000000"/>
                <w:sz w:val="24"/>
                <w:szCs w:val="24"/>
                <w:u w:val="single"/>
              </w:rPr>
              <w:t>DECEMBER  BIRTHDAYS</w:t>
            </w:r>
          </w:p>
          <w:p w:rsidR="00970CC5" w:rsidRDefault="00970CC5" w:rsidP="005124F1">
            <w:pPr>
              <w:pStyle w:val="NormalWeb"/>
              <w:spacing w:before="0" w:beforeAutospacing="0" w:after="0" w:afterAutospacing="0"/>
            </w:pPr>
            <w:r>
              <w:rPr>
                <w:color w:val="000000"/>
              </w:rPr>
              <w:t>Bob Fuzesi</w:t>
            </w:r>
            <w:r>
              <w:rPr>
                <w:rStyle w:val="apple-tab-span"/>
                <w:color w:val="000000"/>
              </w:rPr>
              <w:tab/>
            </w:r>
            <w:r>
              <w:rPr>
                <w:rStyle w:val="apple-tab-span"/>
                <w:color w:val="000000"/>
              </w:rPr>
              <w:tab/>
            </w:r>
            <w:r>
              <w:rPr>
                <w:rStyle w:val="apple-tab-span"/>
                <w:color w:val="000000"/>
              </w:rPr>
              <w:tab/>
            </w:r>
            <w:r>
              <w:rPr>
                <w:color w:val="000000"/>
              </w:rPr>
              <w:t xml:space="preserve"> 5</w:t>
            </w:r>
          </w:p>
          <w:p w:rsidR="00970CC5" w:rsidRDefault="00970CC5" w:rsidP="005124F1">
            <w:pPr>
              <w:pStyle w:val="NormalWeb"/>
              <w:spacing w:before="0" w:beforeAutospacing="0" w:after="0" w:afterAutospacing="0"/>
            </w:pPr>
            <w:r>
              <w:rPr>
                <w:color w:val="000000"/>
              </w:rPr>
              <w:t>Axel Malson Cornelison</w:t>
            </w:r>
            <w:r>
              <w:rPr>
                <w:rStyle w:val="apple-tab-span"/>
                <w:color w:val="000000"/>
              </w:rPr>
              <w:tab/>
            </w:r>
            <w:r>
              <w:rPr>
                <w:color w:val="000000"/>
              </w:rPr>
              <w:t xml:space="preserve"> 7</w:t>
            </w:r>
          </w:p>
          <w:p w:rsidR="00970CC5" w:rsidRDefault="00970CC5" w:rsidP="005124F1">
            <w:pPr>
              <w:pStyle w:val="NormalWeb"/>
              <w:spacing w:before="0" w:beforeAutospacing="0" w:after="0" w:afterAutospacing="0"/>
            </w:pPr>
            <w:r>
              <w:rPr>
                <w:color w:val="000000"/>
              </w:rPr>
              <w:t>Mary Jane Ziobro                   10</w:t>
            </w:r>
          </w:p>
          <w:p w:rsidR="00970CC5" w:rsidRDefault="00970CC5" w:rsidP="005124F1">
            <w:pPr>
              <w:pStyle w:val="NormalWeb"/>
              <w:spacing w:before="0" w:beforeAutospacing="0" w:after="0" w:afterAutospacing="0"/>
            </w:pPr>
            <w:r>
              <w:rPr>
                <w:color w:val="000000"/>
              </w:rPr>
              <w:t>Payton Holowinski</w:t>
            </w:r>
            <w:r>
              <w:rPr>
                <w:rStyle w:val="apple-tab-span"/>
                <w:color w:val="000000"/>
              </w:rPr>
              <w:tab/>
            </w:r>
            <w:r>
              <w:rPr>
                <w:rStyle w:val="apple-tab-span"/>
                <w:color w:val="000000"/>
              </w:rPr>
              <w:tab/>
            </w:r>
            <w:r>
              <w:rPr>
                <w:color w:val="000000"/>
              </w:rPr>
              <w:t>16</w:t>
            </w:r>
          </w:p>
          <w:p w:rsidR="00970CC5" w:rsidRDefault="00970CC5" w:rsidP="005124F1">
            <w:pPr>
              <w:pStyle w:val="NormalWeb"/>
              <w:spacing w:before="0" w:beforeAutospacing="0" w:after="0" w:afterAutospacing="0"/>
            </w:pPr>
            <w:r>
              <w:rPr>
                <w:color w:val="000000"/>
              </w:rPr>
              <w:t>Donna Callahan</w:t>
            </w:r>
            <w:r>
              <w:rPr>
                <w:rStyle w:val="apple-tab-span"/>
                <w:color w:val="000000"/>
              </w:rPr>
              <w:tab/>
            </w:r>
            <w:r>
              <w:rPr>
                <w:rStyle w:val="apple-tab-span"/>
                <w:color w:val="000000"/>
              </w:rPr>
              <w:tab/>
            </w:r>
            <w:r>
              <w:rPr>
                <w:color w:val="000000"/>
              </w:rPr>
              <w:t>19</w:t>
            </w:r>
          </w:p>
          <w:p w:rsidR="00970CC5" w:rsidRDefault="00970CC5" w:rsidP="005124F1">
            <w:pPr>
              <w:pStyle w:val="NormalWeb"/>
              <w:spacing w:before="0" w:beforeAutospacing="0" w:after="0" w:afterAutospacing="0"/>
            </w:pPr>
            <w:r>
              <w:rPr>
                <w:color w:val="000000"/>
              </w:rPr>
              <w:t>Anita Fuzesi</w:t>
            </w:r>
            <w:r>
              <w:rPr>
                <w:rStyle w:val="apple-tab-span"/>
                <w:color w:val="000000"/>
              </w:rPr>
              <w:tab/>
            </w:r>
            <w:r>
              <w:rPr>
                <w:rStyle w:val="apple-tab-span"/>
                <w:color w:val="000000"/>
              </w:rPr>
              <w:tab/>
            </w:r>
            <w:r>
              <w:rPr>
                <w:rStyle w:val="apple-tab-span"/>
                <w:color w:val="000000"/>
              </w:rPr>
              <w:tab/>
            </w:r>
            <w:r>
              <w:rPr>
                <w:color w:val="000000"/>
              </w:rPr>
              <w:t>19</w:t>
            </w:r>
          </w:p>
          <w:p w:rsidR="00970CC5" w:rsidRDefault="00970CC5" w:rsidP="005124F1">
            <w:pPr>
              <w:pStyle w:val="NormalWeb"/>
              <w:spacing w:before="0" w:beforeAutospacing="0" w:after="0" w:afterAutospacing="0"/>
            </w:pPr>
            <w:r>
              <w:rPr>
                <w:color w:val="000000"/>
              </w:rPr>
              <w:t>Jefferson Husarenko</w:t>
            </w:r>
            <w:r>
              <w:rPr>
                <w:rStyle w:val="apple-tab-span"/>
                <w:color w:val="000000"/>
              </w:rPr>
              <w:tab/>
            </w:r>
            <w:r>
              <w:rPr>
                <w:rStyle w:val="apple-tab-span"/>
                <w:color w:val="000000"/>
              </w:rPr>
              <w:tab/>
            </w:r>
            <w:r>
              <w:rPr>
                <w:color w:val="000000"/>
              </w:rPr>
              <w:t>19</w:t>
            </w:r>
          </w:p>
          <w:p w:rsidR="00970CC5" w:rsidRDefault="00970CC5" w:rsidP="005124F1">
            <w:pPr>
              <w:pStyle w:val="NormalWeb"/>
              <w:spacing w:before="0" w:beforeAutospacing="0" w:after="0" w:afterAutospacing="0"/>
            </w:pPr>
            <w:r>
              <w:rPr>
                <w:color w:val="000000"/>
              </w:rPr>
              <w:t>Elmer Camba</w:t>
            </w:r>
            <w:r>
              <w:rPr>
                <w:rStyle w:val="apple-tab-span"/>
                <w:color w:val="000000"/>
              </w:rPr>
              <w:tab/>
            </w:r>
            <w:r>
              <w:rPr>
                <w:rStyle w:val="apple-tab-span"/>
                <w:color w:val="000000"/>
              </w:rPr>
              <w:tab/>
            </w:r>
            <w:r>
              <w:rPr>
                <w:rStyle w:val="apple-tab-span"/>
                <w:color w:val="000000"/>
              </w:rPr>
              <w:tab/>
            </w:r>
            <w:r>
              <w:rPr>
                <w:color w:val="000000"/>
              </w:rPr>
              <w:t>26</w:t>
            </w:r>
          </w:p>
          <w:p w:rsidR="00970CC5" w:rsidRDefault="00970CC5" w:rsidP="005124F1">
            <w:pPr>
              <w:pStyle w:val="NormalWeb"/>
              <w:spacing w:before="0" w:beforeAutospacing="0" w:after="0" w:afterAutospacing="0"/>
            </w:pPr>
            <w:r>
              <w:rPr>
                <w:color w:val="000000"/>
              </w:rPr>
              <w:t>Brittany Yeats</w:t>
            </w:r>
            <w:r>
              <w:rPr>
                <w:rStyle w:val="apple-tab-span"/>
                <w:color w:val="000000"/>
              </w:rPr>
              <w:tab/>
            </w:r>
            <w:r>
              <w:rPr>
                <w:rStyle w:val="apple-tab-span"/>
                <w:color w:val="000000"/>
              </w:rPr>
              <w:tab/>
            </w:r>
            <w:r>
              <w:rPr>
                <w:rStyle w:val="apple-tab-span"/>
                <w:color w:val="000000"/>
              </w:rPr>
              <w:tab/>
            </w:r>
            <w:r>
              <w:rPr>
                <w:color w:val="000000"/>
              </w:rPr>
              <w:t>27</w:t>
            </w:r>
          </w:p>
          <w:p w:rsidR="00970CC5" w:rsidRDefault="00970CC5" w:rsidP="005124F1">
            <w:pPr>
              <w:pStyle w:val="NormalWeb"/>
              <w:spacing w:before="0" w:beforeAutospacing="0" w:after="0" w:afterAutospacing="0"/>
            </w:pPr>
            <w:r>
              <w:rPr>
                <w:color w:val="000000"/>
              </w:rPr>
              <w:t>Caylee Salica</w:t>
            </w:r>
            <w:r>
              <w:rPr>
                <w:rStyle w:val="apple-tab-span"/>
                <w:color w:val="000000"/>
              </w:rPr>
              <w:tab/>
            </w:r>
            <w:r>
              <w:rPr>
                <w:rStyle w:val="apple-tab-span"/>
                <w:color w:val="000000"/>
              </w:rPr>
              <w:tab/>
            </w:r>
            <w:r>
              <w:rPr>
                <w:rStyle w:val="apple-tab-span"/>
                <w:color w:val="000000"/>
              </w:rPr>
              <w:tab/>
            </w:r>
            <w:r>
              <w:rPr>
                <w:color w:val="000000"/>
              </w:rPr>
              <w:t>29</w:t>
            </w:r>
          </w:p>
          <w:p w:rsidR="00970CC5" w:rsidRDefault="00970CC5" w:rsidP="005124F1">
            <w:pPr>
              <w:pStyle w:val="NormalWeb"/>
              <w:spacing w:before="0" w:beforeAutospacing="0" w:after="0" w:afterAutospacing="0"/>
            </w:pPr>
            <w:r>
              <w:rPr>
                <w:color w:val="000000"/>
              </w:rPr>
              <w:t>Nancy Magaw</w:t>
            </w:r>
            <w:r>
              <w:rPr>
                <w:rStyle w:val="apple-tab-span"/>
                <w:color w:val="000000"/>
              </w:rPr>
              <w:tab/>
            </w:r>
            <w:r>
              <w:rPr>
                <w:rStyle w:val="apple-tab-span"/>
                <w:color w:val="000000"/>
              </w:rPr>
              <w:tab/>
            </w:r>
            <w:r>
              <w:rPr>
                <w:rStyle w:val="apple-tab-span"/>
                <w:color w:val="000000"/>
              </w:rPr>
              <w:tab/>
            </w:r>
            <w:r>
              <w:rPr>
                <w:color w:val="000000"/>
              </w:rPr>
              <w:t>30</w:t>
            </w:r>
          </w:p>
          <w:p w:rsidR="00970CC5" w:rsidRPr="00D6184A" w:rsidRDefault="00970CC5" w:rsidP="00CE3353">
            <w:pPr>
              <w:pStyle w:val="Heading1"/>
              <w:rPr>
                <w:b w:val="0"/>
                <w:bCs w:val="0"/>
                <w:i w:val="0"/>
                <w:iCs w:val="0"/>
                <w:color w:val="FF0000"/>
              </w:rPr>
            </w:pPr>
          </w:p>
          <w:p w:rsidR="00970CC5" w:rsidRDefault="00970CC5" w:rsidP="00C759B6">
            <w:pPr>
              <w:pStyle w:val="NormalWeb"/>
              <w:spacing w:before="0" w:beforeAutospacing="0" w:after="0" w:afterAutospacing="0"/>
              <w:rPr>
                <w:rFonts w:ascii="Calibri" w:hAnsi="Calibri" w:cs="Calibri"/>
                <w:b/>
                <w:bCs/>
                <w:smallCaps/>
                <w:color w:val="FF0000"/>
              </w:rPr>
            </w:pPr>
          </w:p>
          <w:p w:rsidR="00970CC5" w:rsidRDefault="00970CC5" w:rsidP="00C759B6">
            <w:pPr>
              <w:pStyle w:val="NormalWeb"/>
              <w:spacing w:before="0" w:beforeAutospacing="0" w:after="0" w:afterAutospacing="0"/>
              <w:rPr>
                <w:rFonts w:ascii="Calibri" w:hAnsi="Calibri" w:cs="Calibri"/>
                <w:b/>
                <w:bCs/>
                <w:smallCaps/>
                <w:color w:val="FF0000"/>
              </w:rPr>
            </w:pPr>
          </w:p>
          <w:p w:rsidR="00970CC5" w:rsidRDefault="00970CC5" w:rsidP="00C759B6">
            <w:pPr>
              <w:pStyle w:val="NormalWeb"/>
              <w:spacing w:before="0" w:beforeAutospacing="0" w:after="0" w:afterAutospacing="0"/>
              <w:rPr>
                <w:rFonts w:ascii="Calibri" w:hAnsi="Calibri" w:cs="Calibri"/>
                <w:b/>
                <w:bCs/>
                <w:smallCaps/>
                <w:color w:val="FF0000"/>
              </w:rPr>
            </w:pPr>
          </w:p>
          <w:p w:rsidR="00970CC5" w:rsidRDefault="00970CC5" w:rsidP="00C759B6">
            <w:pPr>
              <w:pStyle w:val="NormalWeb"/>
              <w:spacing w:before="0" w:beforeAutospacing="0" w:after="0" w:afterAutospacing="0"/>
              <w:rPr>
                <w:rFonts w:ascii="Calibri" w:hAnsi="Calibri" w:cs="Calibri"/>
                <w:b/>
                <w:bCs/>
                <w:smallCaps/>
                <w:color w:val="FF0000"/>
              </w:rPr>
            </w:pPr>
          </w:p>
          <w:p w:rsidR="00970CC5" w:rsidRDefault="00970CC5" w:rsidP="00C759B6">
            <w:pPr>
              <w:pStyle w:val="NormalWeb"/>
              <w:spacing w:before="0" w:beforeAutospacing="0" w:after="0" w:afterAutospacing="0"/>
              <w:rPr>
                <w:rFonts w:ascii="Calibri" w:hAnsi="Calibri" w:cs="Calibri"/>
                <w:b/>
                <w:bCs/>
                <w:smallCaps/>
                <w:color w:val="FF0000"/>
              </w:rPr>
            </w:pPr>
          </w:p>
          <w:p w:rsidR="00970CC5" w:rsidRDefault="00970CC5" w:rsidP="00C759B6">
            <w:pPr>
              <w:pStyle w:val="NormalWeb"/>
              <w:spacing w:before="0" w:beforeAutospacing="0" w:after="0" w:afterAutospacing="0"/>
              <w:rPr>
                <w:rFonts w:ascii="Calibri" w:hAnsi="Calibri" w:cs="Calibri"/>
                <w:b/>
                <w:bCs/>
                <w:smallCaps/>
                <w:color w:val="FF0000"/>
              </w:rPr>
            </w:pPr>
          </w:p>
          <w:p w:rsidR="00970CC5" w:rsidRDefault="00970CC5" w:rsidP="00C759B6">
            <w:pPr>
              <w:pStyle w:val="NormalWeb"/>
              <w:spacing w:before="0" w:beforeAutospacing="0" w:after="0" w:afterAutospacing="0"/>
              <w:rPr>
                <w:rFonts w:ascii="Calibri" w:hAnsi="Calibri" w:cs="Calibri"/>
                <w:b/>
                <w:bCs/>
                <w:smallCaps/>
                <w:color w:val="FF0000"/>
              </w:rPr>
            </w:pPr>
          </w:p>
          <w:p w:rsidR="00970CC5" w:rsidRDefault="00970CC5" w:rsidP="00C759B6">
            <w:pPr>
              <w:pStyle w:val="NormalWeb"/>
              <w:spacing w:before="0" w:beforeAutospacing="0" w:after="0" w:afterAutospacing="0"/>
              <w:rPr>
                <w:rFonts w:ascii="Calibri" w:hAnsi="Calibri" w:cs="Calibri"/>
                <w:b/>
                <w:bCs/>
                <w:smallCaps/>
                <w:color w:val="FF0000"/>
              </w:rPr>
            </w:pPr>
          </w:p>
          <w:p w:rsidR="00970CC5" w:rsidRPr="00106A8E" w:rsidRDefault="00970CC5" w:rsidP="00C759B6">
            <w:pPr>
              <w:pStyle w:val="NormalWeb"/>
              <w:spacing w:before="0" w:beforeAutospacing="0" w:after="0" w:afterAutospacing="0"/>
              <w:rPr>
                <w:rFonts w:ascii="Calibri" w:hAnsi="Calibri" w:cs="Calibri"/>
                <w:b/>
                <w:bCs/>
                <w:smallCaps/>
                <w:color w:val="FF0000"/>
                <w:sz w:val="16"/>
                <w:szCs w:val="16"/>
              </w:rPr>
            </w:pPr>
          </w:p>
          <w:p w:rsidR="00970CC5" w:rsidRPr="00106A8E" w:rsidRDefault="00970CC5" w:rsidP="00106A8E">
            <w:pPr>
              <w:pStyle w:val="Heading1"/>
              <w:rPr>
                <w:i w:val="0"/>
                <w:iCs w:val="0"/>
              </w:rPr>
            </w:pPr>
            <w:r w:rsidRPr="00106A8E">
              <w:rPr>
                <w:i w:val="0"/>
                <w:iCs w:val="0"/>
                <w:color w:val="000000"/>
                <w:sz w:val="24"/>
                <w:szCs w:val="24"/>
                <w:u w:val="single"/>
              </w:rPr>
              <w:t>DECEMBER  ANNIVERSARIES</w:t>
            </w:r>
          </w:p>
          <w:p w:rsidR="00970CC5" w:rsidRDefault="00970CC5" w:rsidP="00106A8E">
            <w:pPr>
              <w:pStyle w:val="NormalWeb"/>
              <w:spacing w:before="0" w:beforeAutospacing="0" w:after="0" w:afterAutospacing="0"/>
            </w:pPr>
            <w:r>
              <w:rPr>
                <w:color w:val="000000"/>
              </w:rPr>
              <w:t>Elmer and Tess Camba</w:t>
            </w:r>
            <w:r>
              <w:rPr>
                <w:rStyle w:val="apple-tab-span"/>
                <w:color w:val="000000"/>
              </w:rPr>
              <w:tab/>
            </w:r>
            <w:r>
              <w:rPr>
                <w:color w:val="000000"/>
              </w:rPr>
              <w:t>26</w:t>
            </w:r>
          </w:p>
          <w:p w:rsidR="00970CC5" w:rsidRPr="00D6184A" w:rsidRDefault="00970CC5" w:rsidP="00C759B6">
            <w:pPr>
              <w:pStyle w:val="NormalWeb"/>
              <w:spacing w:before="0" w:beforeAutospacing="0" w:after="0" w:afterAutospacing="0"/>
              <w:rPr>
                <w:rFonts w:ascii="Calibri" w:hAnsi="Calibri" w:cs="Calibri"/>
                <w:b/>
                <w:bCs/>
                <w:smallCaps/>
                <w:color w:val="FF0000"/>
              </w:rPr>
            </w:pPr>
          </w:p>
        </w:tc>
      </w:tr>
    </w:tbl>
    <w:p w:rsidR="00970CC5" w:rsidRDefault="00970CC5" w:rsidP="003765A0">
      <w:pPr>
        <w:spacing w:after="160"/>
        <w:jc w:val="center"/>
        <w:rPr>
          <w:color w:val="FF0000"/>
          <w:sz w:val="32"/>
          <w:szCs w:val="32"/>
        </w:rPr>
      </w:pPr>
    </w:p>
    <w:p w:rsidR="00970CC5" w:rsidRPr="00DF708D" w:rsidRDefault="00970CC5" w:rsidP="003765A0">
      <w:pPr>
        <w:spacing w:after="160"/>
        <w:jc w:val="center"/>
        <w:rPr>
          <w:b/>
          <w:bCs/>
          <w:sz w:val="32"/>
          <w:szCs w:val="32"/>
        </w:rPr>
      </w:pPr>
      <w:r w:rsidRPr="00DF708D">
        <w:rPr>
          <w:b/>
          <w:bCs/>
          <w:sz w:val="32"/>
          <w:szCs w:val="32"/>
        </w:rPr>
        <w:t>Food Basket Collection Dates</w:t>
      </w:r>
    </w:p>
    <w:p w:rsidR="00970CC5" w:rsidRPr="00DF708D" w:rsidRDefault="00970CC5" w:rsidP="003765A0">
      <w:pPr>
        <w:spacing w:after="160"/>
        <w:jc w:val="center"/>
        <w:rPr>
          <w:b/>
          <w:bCs/>
          <w:sz w:val="32"/>
          <w:szCs w:val="32"/>
        </w:rPr>
      </w:pPr>
      <w:r w:rsidRPr="00DF708D">
        <w:rPr>
          <w:b/>
          <w:bCs/>
          <w:sz w:val="32"/>
          <w:szCs w:val="32"/>
        </w:rPr>
        <w:t>please bring your donations before the delivery</w:t>
      </w:r>
    </w:p>
    <w:p w:rsidR="00970CC5" w:rsidRPr="00DF708D" w:rsidRDefault="00970CC5" w:rsidP="003765A0">
      <w:pPr>
        <w:spacing w:after="160"/>
        <w:jc w:val="center"/>
        <w:rPr>
          <w:b/>
          <w:bCs/>
          <w:sz w:val="32"/>
          <w:szCs w:val="32"/>
        </w:rPr>
      </w:pPr>
      <w:r w:rsidRPr="00DF708D">
        <w:rPr>
          <w:b/>
          <w:bCs/>
          <w:sz w:val="32"/>
          <w:szCs w:val="32"/>
        </w:rPr>
        <w:t xml:space="preserve"> Thanksgiving Delivery is November 24th</w:t>
      </w:r>
    </w:p>
    <w:p w:rsidR="00970CC5" w:rsidRPr="004C4B78" w:rsidRDefault="00970CC5" w:rsidP="003765A0">
      <w:pPr>
        <w:spacing w:after="160"/>
        <w:jc w:val="center"/>
        <w:rPr>
          <w:rFonts w:ascii="Calibri" w:hAnsi="Calibri" w:cs="Calibri"/>
          <w:b/>
          <w:bCs/>
          <w:caps/>
          <w:sz w:val="28"/>
          <w:szCs w:val="28"/>
        </w:rPr>
      </w:pPr>
      <w:r w:rsidRPr="00DF708D">
        <w:rPr>
          <w:b/>
          <w:bCs/>
          <w:sz w:val="32"/>
          <w:szCs w:val="32"/>
        </w:rPr>
        <w:t>Christmas Delivery is December 22nd</w:t>
      </w:r>
      <w:r>
        <w:rPr>
          <w:color w:val="FF0000"/>
          <w:sz w:val="32"/>
          <w:szCs w:val="32"/>
        </w:rPr>
        <w:t xml:space="preserve"> </w:t>
      </w:r>
      <w:r w:rsidRPr="00D6184A">
        <w:rPr>
          <w:color w:val="FF0000"/>
          <w:sz w:val="32"/>
          <w:szCs w:val="32"/>
        </w:rPr>
        <w:br w:type="column"/>
      </w:r>
      <w:r w:rsidRPr="004C4B78">
        <w:rPr>
          <w:rFonts w:ascii="Calibri" w:hAnsi="Calibri" w:cs="Calibri"/>
          <w:b/>
          <w:bCs/>
          <w:caps/>
          <w:sz w:val="28"/>
          <w:szCs w:val="28"/>
        </w:rPr>
        <w:t>Lay Leader Lines</w:t>
      </w:r>
    </w:p>
    <w:p w:rsidR="00970CC5" w:rsidRPr="004C4B78" w:rsidRDefault="00970CC5" w:rsidP="004C4B78">
      <w:pPr>
        <w:spacing w:after="160"/>
        <w:rPr>
          <w:rFonts w:ascii="Calibri" w:hAnsi="Calibri" w:cs="Calibri"/>
        </w:rPr>
      </w:pPr>
      <w:r w:rsidRPr="004C4B78">
        <w:rPr>
          <w:rFonts w:ascii="Calibri" w:hAnsi="Calibri" w:cs="Calibri"/>
          <w:color w:val="000000"/>
        </w:rPr>
        <w:t>Year number 3 for our Pumpkin Patch re-do. What a blessing for all that participate and all who visit. This year Zoofari was a very nice addition to the Patch. The children that enjoyed VBS got to have a pleasant re-visit. And those who were new got to experience what fun VBS can be. Perhaps we will have a few new students for VBS 2020.</w:t>
      </w:r>
    </w:p>
    <w:p w:rsidR="00970CC5" w:rsidRPr="004C4B78" w:rsidRDefault="00970CC5" w:rsidP="004C4B78">
      <w:pPr>
        <w:spacing w:after="160"/>
        <w:rPr>
          <w:rFonts w:ascii="Calibri" w:hAnsi="Calibri" w:cs="Calibri"/>
        </w:rPr>
      </w:pPr>
      <w:r w:rsidRPr="004C4B78">
        <w:rPr>
          <w:rFonts w:ascii="Calibri" w:hAnsi="Calibri" w:cs="Calibri"/>
          <w:color w:val="000000"/>
        </w:rPr>
        <w:t>We were blessed when the SWIM ladies organized a spaghetti dinner for us all to enjoy. The food and fellowship were a wonderful combination. </w:t>
      </w:r>
    </w:p>
    <w:p w:rsidR="00970CC5" w:rsidRPr="004C4B78" w:rsidRDefault="00970CC5" w:rsidP="004C4B78">
      <w:pPr>
        <w:spacing w:after="160"/>
        <w:rPr>
          <w:rFonts w:ascii="Calibri" w:hAnsi="Calibri" w:cs="Calibri"/>
        </w:rPr>
      </w:pPr>
      <w:r w:rsidRPr="004C4B78">
        <w:rPr>
          <w:rFonts w:ascii="Calibri" w:hAnsi="Calibri" w:cs="Calibri"/>
          <w:color w:val="000000"/>
        </w:rPr>
        <w:t>Please be ready for our interfaith Thanksgiving service. It will be Nov. 26</w:t>
      </w:r>
      <w:r w:rsidRPr="004C4B78">
        <w:rPr>
          <w:rFonts w:ascii="Calibri" w:hAnsi="Calibri" w:cs="Calibri"/>
          <w:color w:val="000000"/>
          <w:vertAlign w:val="superscript"/>
        </w:rPr>
        <w:t>th</w:t>
      </w:r>
      <w:r w:rsidRPr="004C4B78">
        <w:rPr>
          <w:rFonts w:ascii="Calibri" w:hAnsi="Calibri" w:cs="Calibri"/>
          <w:color w:val="000000"/>
        </w:rPr>
        <w:t xml:space="preserve"> at 7:30 right here at Simpson. Four faiths united to remember how thankful we are all to be able to worship our God together. There is fellowship after the service, so it will be appreciated if goodies would be donated. Hope to see you all there.</w:t>
      </w:r>
    </w:p>
    <w:p w:rsidR="00970CC5" w:rsidRPr="004C4B78" w:rsidRDefault="00970CC5" w:rsidP="004C4B78">
      <w:pPr>
        <w:spacing w:after="160"/>
        <w:jc w:val="center"/>
        <w:rPr>
          <w:rFonts w:ascii="Calibri" w:hAnsi="Calibri" w:cs="Calibri"/>
        </w:rPr>
      </w:pPr>
      <w:r w:rsidRPr="004C4B78">
        <w:rPr>
          <w:rFonts w:ascii="Calibri" w:hAnsi="Calibri" w:cs="Calibri"/>
          <w:color w:val="000000"/>
        </w:rPr>
        <w:t>Your Sister in Christ</w:t>
      </w:r>
      <w:r>
        <w:rPr>
          <w:rFonts w:ascii="Calibri" w:hAnsi="Calibri" w:cs="Calibri"/>
          <w:color w:val="000000"/>
        </w:rPr>
        <w:t xml:space="preserve">                                                                                     </w:t>
      </w:r>
      <w:r w:rsidRPr="004C4B78">
        <w:rPr>
          <w:rFonts w:ascii="Calibri" w:hAnsi="Calibri" w:cs="Calibri"/>
          <w:color w:val="000000"/>
        </w:rPr>
        <w:t>Nancy Magaw, Lay Leader</w:t>
      </w:r>
    </w:p>
    <w:p w:rsidR="00970CC5" w:rsidRPr="00D6184A" w:rsidRDefault="00970CC5" w:rsidP="00BC555D">
      <w:pPr>
        <w:shd w:val="clear" w:color="auto" w:fill="FFFFFF"/>
        <w:jc w:val="center"/>
        <w:rPr>
          <w:rFonts w:ascii="Calibri" w:hAnsi="Calibri" w:cs="Calibri"/>
          <w:b/>
          <w:bCs/>
          <w:color w:val="FF0000"/>
          <w:sz w:val="16"/>
          <w:szCs w:val="16"/>
        </w:rPr>
      </w:pPr>
    </w:p>
    <w:p w:rsidR="00970CC5" w:rsidRPr="00D6184A" w:rsidRDefault="00970CC5" w:rsidP="00BC555D">
      <w:pPr>
        <w:shd w:val="clear" w:color="auto" w:fill="FFFFFF"/>
        <w:jc w:val="center"/>
        <w:rPr>
          <w:rFonts w:ascii="Calibri" w:hAnsi="Calibri" w:cs="Calibri"/>
          <w:b/>
          <w:bCs/>
          <w:color w:val="FF0000"/>
          <w:sz w:val="20"/>
          <w:szCs w:val="20"/>
        </w:rPr>
      </w:pPr>
    </w:p>
    <w:p w:rsidR="00970CC5" w:rsidRPr="00037670" w:rsidRDefault="00970CC5" w:rsidP="00BC555D">
      <w:pPr>
        <w:shd w:val="clear" w:color="auto" w:fill="FFFFFF"/>
        <w:jc w:val="center"/>
        <w:rPr>
          <w:rFonts w:ascii="Calibri" w:hAnsi="Calibri" w:cs="Calibri"/>
          <w:b/>
          <w:bCs/>
          <w:sz w:val="28"/>
          <w:szCs w:val="28"/>
        </w:rPr>
      </w:pPr>
      <w:r w:rsidRPr="00037670">
        <w:rPr>
          <w:rFonts w:ascii="Calibri" w:hAnsi="Calibri" w:cs="Calibri"/>
          <w:b/>
          <w:bCs/>
          <w:sz w:val="28"/>
          <w:szCs w:val="28"/>
        </w:rPr>
        <w:t>WORDS on WORSHIP</w:t>
      </w:r>
    </w:p>
    <w:p w:rsidR="00970CC5" w:rsidRPr="00D6184A" w:rsidRDefault="00970CC5" w:rsidP="00BC555D">
      <w:pPr>
        <w:shd w:val="clear" w:color="auto" w:fill="FFFFFF"/>
        <w:jc w:val="center"/>
        <w:rPr>
          <w:rFonts w:ascii="Calibri" w:hAnsi="Calibri" w:cs="Calibri"/>
          <w:b/>
          <w:bCs/>
          <w:color w:val="FF0000"/>
          <w:sz w:val="16"/>
          <w:szCs w:val="16"/>
        </w:rPr>
      </w:pP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The coolness of the air and the changing colors of the leaves remind us that the last quarter of the year is upon us. September services were traditional in nature and Chancel Choir returned with better sounding performances facing the congregation.  October started with World Communion Sunday and as of this writing, we have just concluded Laity Sunday.  We still have to celebrate Reformation Sunday as the last Sunday of the month.</w:t>
      </w:r>
    </w:p>
    <w:p w:rsidR="00970CC5" w:rsidRPr="00037670" w:rsidRDefault="00970CC5" w:rsidP="00037670">
      <w:pPr>
        <w:widowControl w:val="0"/>
        <w:autoSpaceDE w:val="0"/>
        <w:autoSpaceDN w:val="0"/>
        <w:adjustRightInd w:val="0"/>
        <w:rPr>
          <w:rFonts w:ascii="Calibri" w:hAnsi="Calibri" w:cs="Calibri"/>
          <w:sz w:val="22"/>
          <w:szCs w:val="22"/>
        </w:rPr>
      </w:pP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 xml:space="preserve">November and December worship schedules are as follow:  </w:t>
      </w: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 xml:space="preserve">*     NOVEMBER.  </w:t>
      </w: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 xml:space="preserve">        3 -  Communion Sunday;  All Saints Sunday;  21st Sunday After Pentecost</w:t>
      </w: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 xml:space="preserve">      10 -  Traditional Service;  Veteran's Sunday;  22nd Sunday After Pentecost</w:t>
      </w: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 xml:space="preserve">      17-   Traditional Service; 23rd Sunday After Pentecost</w:t>
      </w: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 xml:space="preserve">      24 -  Traditional Service; Thanksgiving Sunday;  Christ the King Sunday</w:t>
      </w: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 xml:space="preserve">      </w:t>
      </w:r>
      <w:r w:rsidRPr="00037670">
        <w:rPr>
          <w:rFonts w:ascii="Calibri" w:hAnsi="Calibri" w:cs="Calibri"/>
          <w:b/>
          <w:bCs/>
          <w:sz w:val="22"/>
          <w:szCs w:val="22"/>
        </w:rPr>
        <w:t xml:space="preserve">26 -  Eve Before Thanksgiving Eve Service/Interfaith Service with SUMC </w:t>
      </w:r>
      <w:r>
        <w:rPr>
          <w:rFonts w:ascii="Calibri" w:hAnsi="Calibri" w:cs="Calibri"/>
          <w:b/>
          <w:bCs/>
          <w:sz w:val="22"/>
          <w:szCs w:val="22"/>
        </w:rPr>
        <w:tab/>
      </w:r>
      <w:r w:rsidRPr="00037670">
        <w:rPr>
          <w:rFonts w:ascii="Calibri" w:hAnsi="Calibri" w:cs="Calibri"/>
          <w:b/>
          <w:bCs/>
          <w:sz w:val="22"/>
          <w:szCs w:val="22"/>
        </w:rPr>
        <w:t>hosting</w:t>
      </w:r>
    </w:p>
    <w:p w:rsidR="00970CC5" w:rsidRPr="00037670" w:rsidRDefault="00970CC5" w:rsidP="00037670">
      <w:pPr>
        <w:widowControl w:val="0"/>
        <w:autoSpaceDE w:val="0"/>
        <w:autoSpaceDN w:val="0"/>
        <w:adjustRightInd w:val="0"/>
        <w:rPr>
          <w:rFonts w:ascii="Calibri" w:hAnsi="Calibri" w:cs="Calibri"/>
          <w:b/>
          <w:bCs/>
          <w:sz w:val="22"/>
          <w:szCs w:val="22"/>
        </w:rPr>
      </w:pPr>
      <w:r w:rsidRPr="00037670">
        <w:rPr>
          <w:rFonts w:ascii="Calibri" w:hAnsi="Calibri" w:cs="Calibri"/>
          <w:sz w:val="22"/>
          <w:szCs w:val="22"/>
        </w:rPr>
        <w:t xml:space="preserve">      </w:t>
      </w:r>
      <w:r w:rsidRPr="00037670">
        <w:rPr>
          <w:rFonts w:ascii="Calibri" w:hAnsi="Calibri" w:cs="Calibri"/>
          <w:b/>
          <w:bCs/>
          <w:sz w:val="22"/>
          <w:szCs w:val="22"/>
        </w:rPr>
        <w:t>30 -  Decorating Church for Advent</w:t>
      </w:r>
    </w:p>
    <w:p w:rsidR="00970CC5" w:rsidRDefault="00970CC5" w:rsidP="00037670">
      <w:pPr>
        <w:widowControl w:val="0"/>
        <w:autoSpaceDE w:val="0"/>
        <w:autoSpaceDN w:val="0"/>
        <w:adjustRightInd w:val="0"/>
        <w:rPr>
          <w:rFonts w:ascii="Calibri" w:hAnsi="Calibri" w:cs="Calibri"/>
          <w:sz w:val="22"/>
          <w:szCs w:val="22"/>
        </w:rPr>
      </w:pP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    DECEMBER</w:t>
      </w: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 xml:space="preserve">        1 -  Communion Sunday;  First Sunday of Advent;  Ornament Hanging </w:t>
      </w:r>
      <w:r>
        <w:rPr>
          <w:rFonts w:ascii="Calibri" w:hAnsi="Calibri" w:cs="Calibri"/>
          <w:sz w:val="22"/>
          <w:szCs w:val="22"/>
        </w:rPr>
        <w:t xml:space="preserve"> </w:t>
      </w:r>
      <w:r>
        <w:rPr>
          <w:rFonts w:ascii="Calibri" w:hAnsi="Calibri" w:cs="Calibri"/>
          <w:sz w:val="22"/>
          <w:szCs w:val="22"/>
        </w:rPr>
        <w:tab/>
      </w:r>
      <w:r w:rsidRPr="00037670">
        <w:rPr>
          <w:rFonts w:ascii="Calibri" w:hAnsi="Calibri" w:cs="Calibri"/>
          <w:sz w:val="22"/>
          <w:szCs w:val="22"/>
        </w:rPr>
        <w:t>Sunday</w:t>
      </w: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 xml:space="preserve">        8 -  Traditional Service;  Second Sunday of Advent</w:t>
      </w:r>
    </w:p>
    <w:p w:rsidR="00970CC5" w:rsidRPr="00037670" w:rsidRDefault="00970CC5" w:rsidP="00037670">
      <w:pPr>
        <w:widowControl w:val="0"/>
        <w:autoSpaceDE w:val="0"/>
        <w:autoSpaceDN w:val="0"/>
        <w:adjustRightInd w:val="0"/>
        <w:rPr>
          <w:rFonts w:ascii="Calibri" w:hAnsi="Calibri" w:cs="Calibri"/>
          <w:b/>
          <w:bCs/>
          <w:sz w:val="22"/>
          <w:szCs w:val="22"/>
        </w:rPr>
      </w:pPr>
      <w:r w:rsidRPr="00037670">
        <w:rPr>
          <w:rFonts w:ascii="Calibri" w:hAnsi="Calibri" w:cs="Calibri"/>
          <w:sz w:val="22"/>
          <w:szCs w:val="22"/>
        </w:rPr>
        <w:t xml:space="preserve">      15 -  Traditional Service;  Third Sunday of Advent</w:t>
      </w:r>
    </w:p>
    <w:p w:rsidR="00970CC5" w:rsidRPr="00037670" w:rsidRDefault="00970CC5" w:rsidP="00037670">
      <w:pPr>
        <w:widowControl w:val="0"/>
        <w:autoSpaceDE w:val="0"/>
        <w:autoSpaceDN w:val="0"/>
        <w:adjustRightInd w:val="0"/>
        <w:rPr>
          <w:rFonts w:ascii="Calibri" w:hAnsi="Calibri" w:cs="Calibri"/>
          <w:b/>
          <w:bCs/>
          <w:sz w:val="22"/>
          <w:szCs w:val="22"/>
        </w:rPr>
      </w:pPr>
      <w:r w:rsidRPr="00037670">
        <w:rPr>
          <w:rFonts w:ascii="Calibri" w:hAnsi="Calibri" w:cs="Calibri"/>
          <w:b/>
          <w:bCs/>
          <w:sz w:val="22"/>
          <w:szCs w:val="22"/>
        </w:rPr>
        <w:t xml:space="preserve">      21 -  Set up Christmas Cross at 9 am</w:t>
      </w: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 xml:space="preserve">      22 -  Traditional Service;  Fourth Sunday of Advent</w:t>
      </w: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 xml:space="preserve">      24 -  Christmas Eve Services ( 7 pm and 11 pm)</w:t>
      </w: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 xml:space="preserve">      29-   Youth-Led Service; First Sunday After Christmas</w:t>
      </w:r>
    </w:p>
    <w:p w:rsidR="00970CC5" w:rsidRPr="00037670" w:rsidRDefault="00970CC5" w:rsidP="00037670">
      <w:pPr>
        <w:widowControl w:val="0"/>
        <w:autoSpaceDE w:val="0"/>
        <w:autoSpaceDN w:val="0"/>
        <w:adjustRightInd w:val="0"/>
        <w:rPr>
          <w:rFonts w:ascii="Calibri" w:hAnsi="Calibri" w:cs="Calibri"/>
          <w:sz w:val="22"/>
          <w:szCs w:val="22"/>
        </w:rPr>
      </w:pP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 xml:space="preserve">The CAYA services continue early on Sundays with Pastor and Taeshin taking turns in leading.  Pastor is still thinking of having a midweek service to incorporate Praise and Bible Study. This may pave way for Praise Team to be reunited.  </w:t>
      </w:r>
    </w:p>
    <w:p w:rsidR="00970CC5" w:rsidRPr="00037670" w:rsidRDefault="00970CC5" w:rsidP="00037670">
      <w:pPr>
        <w:widowControl w:val="0"/>
        <w:autoSpaceDE w:val="0"/>
        <w:autoSpaceDN w:val="0"/>
        <w:adjustRightInd w:val="0"/>
        <w:rPr>
          <w:rFonts w:ascii="Calibri" w:hAnsi="Calibri" w:cs="Calibri"/>
          <w:sz w:val="22"/>
          <w:szCs w:val="22"/>
        </w:rPr>
      </w:pP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 xml:space="preserve">We have procured banners to celebrate the seasons and hope to have a better sound system  for the remaining services of the year.  Thanks to all of you who participated in the fundraiser for the repair/tuning of the Bells.  We look forward to the Bell choir blessing us with their performance for the Holidays.  Likewise, we extend a great "thank you" for provisions/additions in the nursery.  </w:t>
      </w:r>
    </w:p>
    <w:p w:rsidR="00970CC5" w:rsidRPr="00037670" w:rsidRDefault="00970CC5" w:rsidP="00037670">
      <w:pPr>
        <w:widowControl w:val="0"/>
        <w:autoSpaceDE w:val="0"/>
        <w:autoSpaceDN w:val="0"/>
        <w:adjustRightInd w:val="0"/>
        <w:rPr>
          <w:rFonts w:ascii="Calibri" w:hAnsi="Calibri" w:cs="Calibri"/>
          <w:sz w:val="22"/>
          <w:szCs w:val="22"/>
        </w:rPr>
      </w:pP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 xml:space="preserve">Because of the busyness of the last quarter and the sprucing up that needs to be done for the Thanksgiving and Christmas seasons, we request those who are able to spare some of their time for decorating the church and the Hall.  We also encourage everyone to participate in our Community Interfaith Thanksgiving Service.  Simpson is hosting this year and it will be nice if we can show our neighbors our hospitality and spend time in fellowship.  </w:t>
      </w:r>
    </w:p>
    <w:p w:rsidR="00970CC5" w:rsidRPr="00037670" w:rsidRDefault="00970CC5" w:rsidP="00037670">
      <w:pPr>
        <w:widowControl w:val="0"/>
        <w:autoSpaceDE w:val="0"/>
        <w:autoSpaceDN w:val="0"/>
        <w:adjustRightInd w:val="0"/>
        <w:rPr>
          <w:rFonts w:ascii="Calibri" w:hAnsi="Calibri" w:cs="Calibri"/>
          <w:sz w:val="22"/>
          <w:szCs w:val="22"/>
        </w:rPr>
      </w:pPr>
    </w:p>
    <w:p w:rsidR="00970CC5" w:rsidRPr="00037670" w:rsidRDefault="00970CC5" w:rsidP="00037670">
      <w:pPr>
        <w:widowControl w:val="0"/>
        <w:autoSpaceDE w:val="0"/>
        <w:autoSpaceDN w:val="0"/>
        <w:adjustRightInd w:val="0"/>
        <w:rPr>
          <w:rFonts w:ascii="Calibri" w:hAnsi="Calibri" w:cs="Calibri"/>
          <w:sz w:val="22"/>
          <w:szCs w:val="22"/>
        </w:rPr>
      </w:pPr>
      <w:r w:rsidRPr="00037670">
        <w:rPr>
          <w:rFonts w:ascii="Calibri" w:hAnsi="Calibri" w:cs="Calibri"/>
          <w:sz w:val="22"/>
          <w:szCs w:val="22"/>
        </w:rPr>
        <w:t xml:space="preserve">We are into the last services of the year.  Let us remember our blessings and be in thanksgiving.  Prepare for the coming of the Lord Jesus Christ and participate in all worship events.  Let us be one in Spirit and proclaim the love of God.  What does this season mean to you? Go tell it to your neighbors and spread the Good News. Look forward to 2020 with a better vision for worship, service and ministry.  Let us remember our PURPOSE as children of God.  </w:t>
      </w:r>
    </w:p>
    <w:p w:rsidR="00970CC5" w:rsidRPr="00037670" w:rsidRDefault="00970CC5" w:rsidP="00037670">
      <w:pPr>
        <w:widowControl w:val="0"/>
        <w:autoSpaceDE w:val="0"/>
        <w:autoSpaceDN w:val="0"/>
        <w:adjustRightInd w:val="0"/>
        <w:rPr>
          <w:rFonts w:ascii="Calibri" w:hAnsi="Calibri" w:cs="Calibri"/>
          <w:sz w:val="22"/>
          <w:szCs w:val="22"/>
        </w:rPr>
      </w:pPr>
    </w:p>
    <w:p w:rsidR="00970CC5" w:rsidRPr="00037670" w:rsidRDefault="00970CC5" w:rsidP="00037670">
      <w:pPr>
        <w:widowControl w:val="0"/>
        <w:autoSpaceDE w:val="0"/>
        <w:autoSpaceDN w:val="0"/>
        <w:adjustRightInd w:val="0"/>
        <w:jc w:val="center"/>
        <w:rPr>
          <w:rFonts w:ascii="Calibri" w:hAnsi="Calibri" w:cs="Calibri"/>
          <w:sz w:val="22"/>
          <w:szCs w:val="22"/>
        </w:rPr>
      </w:pPr>
      <w:r w:rsidRPr="00037670">
        <w:rPr>
          <w:rFonts w:ascii="Calibri" w:hAnsi="Calibri" w:cs="Calibri"/>
          <w:sz w:val="22"/>
          <w:szCs w:val="22"/>
        </w:rPr>
        <w:t>In God's grace and love,</w:t>
      </w:r>
    </w:p>
    <w:p w:rsidR="00970CC5" w:rsidRPr="00037670" w:rsidRDefault="00970CC5" w:rsidP="00037670">
      <w:pPr>
        <w:widowControl w:val="0"/>
        <w:autoSpaceDE w:val="0"/>
        <w:autoSpaceDN w:val="0"/>
        <w:adjustRightInd w:val="0"/>
        <w:jc w:val="center"/>
        <w:rPr>
          <w:rFonts w:ascii="Calibri" w:hAnsi="Calibri" w:cs="Calibri"/>
          <w:sz w:val="22"/>
          <w:szCs w:val="22"/>
        </w:rPr>
      </w:pPr>
      <w:r w:rsidRPr="00037670">
        <w:rPr>
          <w:rFonts w:ascii="Calibri" w:hAnsi="Calibri" w:cs="Calibri"/>
          <w:sz w:val="22"/>
          <w:szCs w:val="22"/>
        </w:rPr>
        <w:t>Tess Camba</w:t>
      </w:r>
    </w:p>
    <w:p w:rsidR="00970CC5" w:rsidRPr="00037670" w:rsidRDefault="00970CC5" w:rsidP="00037670">
      <w:pPr>
        <w:widowControl w:val="0"/>
        <w:autoSpaceDE w:val="0"/>
        <w:autoSpaceDN w:val="0"/>
        <w:adjustRightInd w:val="0"/>
        <w:rPr>
          <w:rFonts w:ascii="Calibri" w:hAnsi="Calibri" w:cs="Calibri"/>
          <w:sz w:val="22"/>
          <w:szCs w:val="22"/>
        </w:rPr>
      </w:pPr>
    </w:p>
    <w:p w:rsidR="00970CC5" w:rsidRPr="00037670" w:rsidRDefault="00970CC5" w:rsidP="00037670">
      <w:pPr>
        <w:widowControl w:val="0"/>
        <w:autoSpaceDE w:val="0"/>
        <w:autoSpaceDN w:val="0"/>
        <w:adjustRightInd w:val="0"/>
        <w:spacing w:after="200" w:line="276" w:lineRule="auto"/>
        <w:rPr>
          <w:rFonts w:ascii="Calibri" w:hAnsi="Calibri" w:cs="Calibri"/>
          <w:sz w:val="22"/>
          <w:szCs w:val="22"/>
        </w:rPr>
      </w:pPr>
    </w:p>
    <w:p w:rsidR="00970CC5" w:rsidRDefault="00970CC5" w:rsidP="00DB3BB2">
      <w:pPr>
        <w:widowControl w:val="0"/>
        <w:autoSpaceDE w:val="0"/>
        <w:autoSpaceDN w:val="0"/>
        <w:adjustRightInd w:val="0"/>
        <w:rPr>
          <w:rFonts w:ascii="Calibri" w:hAnsi="Calibri" w:cs="Calibri"/>
          <w:color w:val="FF0000"/>
          <w:sz w:val="23"/>
          <w:szCs w:val="23"/>
        </w:rPr>
      </w:pPr>
    </w:p>
    <w:p w:rsidR="00970CC5" w:rsidRPr="00093B63" w:rsidRDefault="00970CC5" w:rsidP="000876E7">
      <w:pPr>
        <w:widowControl w:val="0"/>
        <w:autoSpaceDE w:val="0"/>
        <w:autoSpaceDN w:val="0"/>
        <w:adjustRightInd w:val="0"/>
        <w:jc w:val="center"/>
        <w:rPr>
          <w:rFonts w:ascii="Calibri" w:hAnsi="Calibri" w:cs="Calibri"/>
          <w:b/>
          <w:bCs/>
          <w:sz w:val="28"/>
          <w:szCs w:val="28"/>
        </w:rPr>
      </w:pPr>
      <w:r w:rsidRPr="00093B63">
        <w:rPr>
          <w:rFonts w:ascii="Calibri" w:hAnsi="Calibri" w:cs="Calibri"/>
          <w:b/>
          <w:bCs/>
          <w:sz w:val="28"/>
          <w:szCs w:val="28"/>
        </w:rPr>
        <w:t>SPEAKING OF THE MEMBERS</w:t>
      </w:r>
    </w:p>
    <w:p w:rsidR="00970CC5" w:rsidRPr="00093B63" w:rsidRDefault="00970CC5" w:rsidP="000876E7">
      <w:pPr>
        <w:pStyle w:val="Header"/>
        <w:tabs>
          <w:tab w:val="clear" w:pos="4320"/>
          <w:tab w:val="clear" w:pos="8640"/>
        </w:tabs>
        <w:jc w:val="center"/>
        <w:rPr>
          <w:rFonts w:ascii="Calibri" w:hAnsi="Calibri" w:cs="Calibri"/>
          <w:b/>
          <w:bCs/>
          <w:sz w:val="16"/>
          <w:szCs w:val="16"/>
        </w:rPr>
      </w:pPr>
    </w:p>
    <w:p w:rsidR="00970CC5" w:rsidRPr="00093B63" w:rsidRDefault="00970CC5" w:rsidP="00093B63">
      <w:pPr>
        <w:rPr>
          <w:rFonts w:ascii="Calibri" w:hAnsi="Calibri" w:cs="Calibri"/>
          <w:sz w:val="22"/>
          <w:szCs w:val="22"/>
        </w:rPr>
      </w:pPr>
      <w:r w:rsidRPr="00093B63">
        <w:rPr>
          <w:rFonts w:ascii="Calibri" w:hAnsi="Calibri" w:cs="Calibri"/>
          <w:b/>
          <w:bCs/>
          <w:sz w:val="22"/>
          <w:szCs w:val="22"/>
        </w:rPr>
        <w:t>Gail Thompson</w:t>
      </w:r>
      <w:r w:rsidRPr="00093B63">
        <w:rPr>
          <w:rFonts w:ascii="Calibri" w:hAnsi="Calibri" w:cs="Calibri"/>
          <w:sz w:val="22"/>
          <w:szCs w:val="22"/>
        </w:rPr>
        <w:t xml:space="preserve">  I am working part time teaching girls to sew.  I am at a catholic church in E. Brunswick and at a community center in Westfield.  It is nice to teach the girls and do my part in ensuring that the future generation will enjoy sewing for years to come.  I sew and/or able to do alterations to clothes.  I also like to sew simple designs for drapes and other home accessories. Please look at various things I've sewn on Etsy.com - name of my shop is SewingByGaylien (enter shop name in search box).  If you want to order something email or call me because no shipping will be charged.  DO NOT ORDER THROUGH ETSY BECAUSE THERE WILL BE A PROBLEM WITH THE ORDER SINCE IT IS NOT NECESSARY TO SHIP IT. .</w:t>
      </w:r>
    </w:p>
    <w:p w:rsidR="00970CC5" w:rsidRPr="00093B63" w:rsidRDefault="00970CC5" w:rsidP="000876E7">
      <w:pPr>
        <w:pStyle w:val="Header"/>
        <w:tabs>
          <w:tab w:val="clear" w:pos="4320"/>
          <w:tab w:val="clear" w:pos="8640"/>
        </w:tabs>
        <w:jc w:val="both"/>
        <w:rPr>
          <w:rFonts w:ascii="Calibri" w:hAnsi="Calibri" w:cs="Calibri"/>
          <w:b/>
          <w:bCs/>
          <w:sz w:val="22"/>
          <w:szCs w:val="22"/>
        </w:rPr>
      </w:pPr>
      <w:r w:rsidRPr="00093B63">
        <w:rPr>
          <w:rFonts w:ascii="Calibri" w:hAnsi="Calibri" w:cs="Calibri"/>
          <w:b/>
          <w:bCs/>
          <w:sz w:val="22"/>
          <w:szCs w:val="22"/>
        </w:rPr>
        <w:t>Continuous prayers are needed for :</w:t>
      </w:r>
    </w:p>
    <w:p w:rsidR="00970CC5" w:rsidRPr="00093B63" w:rsidRDefault="00970CC5" w:rsidP="000876E7">
      <w:pPr>
        <w:pStyle w:val="Header"/>
        <w:tabs>
          <w:tab w:val="clear" w:pos="4320"/>
          <w:tab w:val="clear" w:pos="8640"/>
        </w:tabs>
        <w:jc w:val="center"/>
        <w:rPr>
          <w:rFonts w:ascii="Calibri" w:hAnsi="Calibri" w:cs="Calibri"/>
          <w:b/>
          <w:bCs/>
          <w:sz w:val="22"/>
          <w:szCs w:val="22"/>
        </w:rPr>
      </w:pPr>
      <w:r w:rsidRPr="00093B63">
        <w:rPr>
          <w:rFonts w:ascii="Calibri" w:hAnsi="Calibri" w:cs="Calibri"/>
          <w:b/>
          <w:bCs/>
          <w:sz w:val="22"/>
          <w:szCs w:val="22"/>
        </w:rPr>
        <w:t xml:space="preserve">Mae DiPaolo, Jane Gregor, Emma Himey, Pat Iko, Frank Kardashian, </w:t>
      </w:r>
      <w:r>
        <w:rPr>
          <w:rFonts w:ascii="Calibri" w:hAnsi="Calibri" w:cs="Calibri"/>
          <w:b/>
          <w:bCs/>
          <w:sz w:val="22"/>
          <w:szCs w:val="22"/>
        </w:rPr>
        <w:t xml:space="preserve">           </w:t>
      </w:r>
      <w:r w:rsidRPr="00093B63">
        <w:rPr>
          <w:rFonts w:ascii="Calibri" w:hAnsi="Calibri" w:cs="Calibri"/>
          <w:b/>
          <w:bCs/>
          <w:sz w:val="22"/>
          <w:szCs w:val="22"/>
        </w:rPr>
        <w:t>Harriet Mitchell, Jimmy Robinson, Jr., Jean Sampson</w:t>
      </w:r>
    </w:p>
    <w:p w:rsidR="00970CC5" w:rsidRPr="00093B63" w:rsidRDefault="00970CC5" w:rsidP="000876E7">
      <w:pPr>
        <w:pStyle w:val="Header"/>
        <w:tabs>
          <w:tab w:val="clear" w:pos="4320"/>
          <w:tab w:val="clear" w:pos="8640"/>
        </w:tabs>
        <w:rPr>
          <w:rFonts w:ascii="Calibri" w:hAnsi="Calibri" w:cs="Calibri"/>
          <w:sz w:val="22"/>
          <w:szCs w:val="22"/>
        </w:rPr>
      </w:pPr>
      <w:r w:rsidRPr="00093B63">
        <w:rPr>
          <w:rFonts w:ascii="Calibri" w:hAnsi="Calibri" w:cs="Calibri"/>
          <w:sz w:val="22"/>
          <w:szCs w:val="22"/>
        </w:rPr>
        <w:t>Do you have any news to share with our church family?  Please submit your news to Karen Gaunt in the church office.</w:t>
      </w:r>
    </w:p>
    <w:p w:rsidR="00970CC5" w:rsidRDefault="00970CC5" w:rsidP="000876E7">
      <w:pPr>
        <w:pStyle w:val="Header"/>
        <w:tabs>
          <w:tab w:val="clear" w:pos="4320"/>
          <w:tab w:val="clear" w:pos="8640"/>
        </w:tabs>
        <w:rPr>
          <w:rFonts w:ascii="Calibri" w:hAnsi="Calibri" w:cs="Calibri"/>
          <w:b/>
          <w:bCs/>
          <w:sz w:val="22"/>
          <w:szCs w:val="22"/>
        </w:rPr>
      </w:pPr>
    </w:p>
    <w:p w:rsidR="00970CC5" w:rsidRPr="00093B63" w:rsidRDefault="00970CC5" w:rsidP="000876E7">
      <w:pPr>
        <w:pStyle w:val="Header"/>
        <w:tabs>
          <w:tab w:val="clear" w:pos="4320"/>
          <w:tab w:val="clear" w:pos="8640"/>
        </w:tabs>
        <w:rPr>
          <w:rFonts w:ascii="Calibri" w:hAnsi="Calibri" w:cs="Calibri"/>
          <w:b/>
          <w:bCs/>
          <w:sz w:val="22"/>
          <w:szCs w:val="22"/>
        </w:rPr>
      </w:pPr>
    </w:p>
    <w:p w:rsidR="00970CC5" w:rsidRPr="000664B0" w:rsidRDefault="00970CC5" w:rsidP="000664B0">
      <w:pPr>
        <w:jc w:val="center"/>
        <w:rPr>
          <w:rFonts w:ascii="Calibri" w:hAnsi="Calibri" w:cs="Calibri"/>
          <w:b/>
          <w:bCs/>
          <w:caps/>
          <w:sz w:val="28"/>
          <w:szCs w:val="28"/>
        </w:rPr>
      </w:pPr>
      <w:r w:rsidRPr="000664B0">
        <w:rPr>
          <w:rFonts w:ascii="Calibri" w:hAnsi="Calibri" w:cs="Calibri"/>
          <w:b/>
          <w:bCs/>
          <w:caps/>
          <w:sz w:val="28"/>
          <w:szCs w:val="28"/>
        </w:rPr>
        <w:t>Gift Card Fundraiser</w:t>
      </w:r>
    </w:p>
    <w:p w:rsidR="00970CC5" w:rsidRPr="00583F18" w:rsidRDefault="00970CC5" w:rsidP="000664B0">
      <w:pPr>
        <w:pStyle w:val="NormalWeb"/>
        <w:shd w:val="clear" w:color="auto" w:fill="FFFFFF"/>
        <w:rPr>
          <w:rFonts w:ascii="Calibri" w:hAnsi="Calibri" w:cs="Calibri"/>
          <w:color w:val="222222"/>
        </w:rPr>
      </w:pPr>
      <w:r w:rsidRPr="00583F18">
        <w:rPr>
          <w:rFonts w:ascii="Calibri" w:hAnsi="Calibri" w:cs="Calibri"/>
          <w:color w:val="222222"/>
        </w:rPr>
        <w:t>I will be taking gift card orders on 12/8 and will distribute them on 12/15. This is a great opportunity to avoid the crowds when holiday shopping. If you would like to order gift cards, please have them to me by the end of service on 12/8. I will be processing the order right after service to ensure the cards will be available to you the following week. By ordering gift cards you can help contribute to items we need at Simpson. With this fundraiser we have purchased table caddies for Simpson Hall, a new vacuum and a tablet to be used with our new credit card reader which enables us to increase funds. I am happy to announce that gift cards can now be purchased with credit cards with our reader or by ordering directly on </w:t>
      </w:r>
      <w:hyperlink r:id="rId6" w:tgtFrame="_blank" w:history="1">
        <w:r w:rsidRPr="00583F18">
          <w:rPr>
            <w:rStyle w:val="Hyperlink"/>
            <w:rFonts w:ascii="Calibri" w:hAnsi="Calibri" w:cs="Calibri"/>
            <w:color w:val="1155CC"/>
          </w:rPr>
          <w:t>shopwithscrip.com</w:t>
        </w:r>
      </w:hyperlink>
      <w:r w:rsidRPr="00583F18">
        <w:rPr>
          <w:rFonts w:ascii="Calibri" w:hAnsi="Calibri" w:cs="Calibri"/>
          <w:color w:val="222222"/>
        </w:rPr>
        <w:t>. Soon we will be offering a time for assistance with showing you how easy it is. Please watch for a date in November. If you have any questions about this fundraiser, please feel free to contact me.</w:t>
      </w:r>
    </w:p>
    <w:p w:rsidR="00970CC5" w:rsidRPr="00583F18" w:rsidRDefault="00970CC5" w:rsidP="008D7967">
      <w:pPr>
        <w:pStyle w:val="NormalWeb"/>
        <w:shd w:val="clear" w:color="auto" w:fill="FFFFFF"/>
        <w:jc w:val="center"/>
        <w:rPr>
          <w:rFonts w:ascii="Calibri" w:hAnsi="Calibri" w:cs="Calibri"/>
          <w:color w:val="222222"/>
        </w:rPr>
      </w:pPr>
      <w:r w:rsidRPr="00583F18">
        <w:rPr>
          <w:rFonts w:ascii="Calibri" w:hAnsi="Calibri" w:cs="Calibri"/>
          <w:color w:val="222222"/>
        </w:rPr>
        <w:t>God bless,  Sue DeFilippo</w:t>
      </w:r>
    </w:p>
    <w:p w:rsidR="00970CC5" w:rsidRPr="00C3412E" w:rsidRDefault="00970CC5" w:rsidP="000A0156">
      <w:pPr>
        <w:shd w:val="clear" w:color="auto" w:fill="FFFFFF"/>
        <w:jc w:val="center"/>
        <w:rPr>
          <w:rFonts w:ascii="Calibri" w:hAnsi="Calibri" w:cs="Calibri"/>
          <w:b/>
          <w:bCs/>
          <w:sz w:val="28"/>
          <w:szCs w:val="28"/>
        </w:rPr>
      </w:pPr>
      <w:r w:rsidRPr="00D6184A">
        <w:rPr>
          <w:rFonts w:ascii="Calibri" w:hAnsi="Calibri" w:cs="Calibri"/>
          <w:color w:val="FF0000"/>
        </w:rPr>
        <w:br w:type="column"/>
      </w:r>
      <w:r w:rsidRPr="00C3412E">
        <w:rPr>
          <w:rFonts w:ascii="Calibri" w:hAnsi="Calibri" w:cs="Calibri"/>
          <w:b/>
          <w:bCs/>
          <w:sz w:val="28"/>
          <w:szCs w:val="28"/>
        </w:rPr>
        <w:t>OUTREACH</w:t>
      </w:r>
    </w:p>
    <w:p w:rsidR="00970CC5" w:rsidRPr="00D6184A" w:rsidRDefault="00970CC5" w:rsidP="009D492F">
      <w:pPr>
        <w:shd w:val="clear" w:color="auto" w:fill="FFFFFF"/>
        <w:jc w:val="center"/>
        <w:rPr>
          <w:rFonts w:ascii="Calibri" w:hAnsi="Calibri" w:cs="Calibri"/>
          <w:b/>
          <w:bCs/>
          <w:color w:val="FF0000"/>
          <w:sz w:val="16"/>
          <w:szCs w:val="16"/>
        </w:rPr>
      </w:pPr>
    </w:p>
    <w:p w:rsidR="00970CC5" w:rsidRPr="00C3412E" w:rsidRDefault="00970CC5" w:rsidP="00C3412E">
      <w:pPr>
        <w:spacing w:after="200"/>
        <w:rPr>
          <w:rFonts w:ascii="Calibri" w:hAnsi="Calibri" w:cs="Calibri"/>
          <w:sz w:val="22"/>
          <w:szCs w:val="22"/>
        </w:rPr>
      </w:pPr>
      <w:r w:rsidRPr="00C3412E">
        <w:rPr>
          <w:rFonts w:ascii="Calibri" w:hAnsi="Calibri" w:cs="Calibri"/>
          <w:b/>
          <w:bCs/>
          <w:color w:val="000000"/>
          <w:sz w:val="22"/>
          <w:szCs w:val="22"/>
        </w:rPr>
        <w:t xml:space="preserve">COMMUNION: </w:t>
      </w:r>
      <w:r w:rsidRPr="00C3412E">
        <w:rPr>
          <w:rFonts w:ascii="Calibri" w:hAnsi="Calibri" w:cs="Calibri"/>
          <w:color w:val="000000"/>
          <w:sz w:val="22"/>
          <w:szCs w:val="22"/>
        </w:rPr>
        <w:t>November communion will be going Neighborhood Center of Camden. At the Neighborhood Center, we are breaking the cycle of poverty by offering Academic, Athletic, and Arts programs for children and teenagers. Our programs provide a safe and fun space for children and teens to engage in activities that challenge them. December communion will go towards Feed the Children. This mission helps feed the hungry.We believe that we should create a world where no child goes to bed hungry</w:t>
      </w:r>
    </w:p>
    <w:p w:rsidR="00970CC5" w:rsidRPr="00C3412E" w:rsidRDefault="00970CC5" w:rsidP="00C3412E">
      <w:pPr>
        <w:spacing w:after="200"/>
        <w:rPr>
          <w:rFonts w:ascii="Calibri" w:hAnsi="Calibri" w:cs="Calibri"/>
          <w:sz w:val="22"/>
          <w:szCs w:val="22"/>
        </w:rPr>
      </w:pPr>
      <w:r w:rsidRPr="00C3412E">
        <w:rPr>
          <w:rFonts w:ascii="Calibri" w:hAnsi="Calibri" w:cs="Calibri"/>
          <w:b/>
          <w:bCs/>
          <w:color w:val="000000"/>
          <w:sz w:val="22"/>
          <w:szCs w:val="22"/>
        </w:rPr>
        <w:t xml:space="preserve">FOOD PANTRY:  </w:t>
      </w:r>
      <w:r w:rsidRPr="00C3412E">
        <w:rPr>
          <w:rFonts w:ascii="Calibri" w:hAnsi="Calibri" w:cs="Calibri"/>
          <w:color w:val="000000"/>
          <w:sz w:val="22"/>
          <w:szCs w:val="22"/>
        </w:rPr>
        <w:t>Our food pantry is running low. Please don’t forget to bring your nonperishable items to the Lords table 1</w:t>
      </w:r>
      <w:r w:rsidRPr="00C3412E">
        <w:rPr>
          <w:rFonts w:ascii="Calibri" w:hAnsi="Calibri" w:cs="Calibri"/>
          <w:color w:val="000000"/>
          <w:sz w:val="22"/>
          <w:szCs w:val="22"/>
          <w:vertAlign w:val="superscript"/>
        </w:rPr>
        <w:t>st</w:t>
      </w:r>
      <w:r w:rsidRPr="00C3412E">
        <w:rPr>
          <w:rFonts w:ascii="Calibri" w:hAnsi="Calibri" w:cs="Calibri"/>
          <w:color w:val="000000"/>
          <w:sz w:val="22"/>
          <w:szCs w:val="22"/>
        </w:rPr>
        <w:t xml:space="preserve"> &amp; last Sunday of every month.</w:t>
      </w:r>
    </w:p>
    <w:p w:rsidR="00970CC5" w:rsidRPr="00C3412E" w:rsidRDefault="00970CC5" w:rsidP="00C3412E">
      <w:pPr>
        <w:spacing w:after="200"/>
        <w:rPr>
          <w:rFonts w:ascii="Calibri" w:hAnsi="Calibri" w:cs="Calibri"/>
          <w:sz w:val="22"/>
          <w:szCs w:val="22"/>
        </w:rPr>
      </w:pPr>
      <w:r w:rsidRPr="00C3412E">
        <w:rPr>
          <w:rFonts w:ascii="Calibri" w:hAnsi="Calibri" w:cs="Calibri"/>
          <w:b/>
          <w:bCs/>
          <w:color w:val="000000"/>
          <w:sz w:val="22"/>
          <w:szCs w:val="22"/>
        </w:rPr>
        <w:t xml:space="preserve">CHANGE FOR L.I.F.E.  </w:t>
      </w:r>
      <w:r w:rsidRPr="00C3412E">
        <w:rPr>
          <w:rFonts w:ascii="Calibri" w:hAnsi="Calibri" w:cs="Calibri"/>
          <w:color w:val="000000"/>
          <w:sz w:val="22"/>
          <w:szCs w:val="22"/>
        </w:rPr>
        <w:t>Our change for life is still going on. This will be going towards Heifer International. Heifer International's mission is to work with communities to end world hunger and poverty and to care for the Earth.</w:t>
      </w:r>
    </w:p>
    <w:p w:rsidR="00970CC5" w:rsidRPr="00C3412E" w:rsidRDefault="00970CC5" w:rsidP="00C3412E">
      <w:pPr>
        <w:spacing w:after="200"/>
        <w:rPr>
          <w:rFonts w:ascii="Calibri" w:hAnsi="Calibri" w:cs="Calibri"/>
          <w:sz w:val="22"/>
          <w:szCs w:val="22"/>
        </w:rPr>
      </w:pPr>
      <w:r w:rsidRPr="00C3412E">
        <w:rPr>
          <w:rFonts w:ascii="Calibri" w:hAnsi="Calibri" w:cs="Calibri"/>
          <w:b/>
          <w:bCs/>
          <w:color w:val="000000"/>
          <w:sz w:val="22"/>
          <w:szCs w:val="22"/>
        </w:rPr>
        <w:t xml:space="preserve">VISITATION: </w:t>
      </w:r>
      <w:r w:rsidRPr="00C3412E">
        <w:rPr>
          <w:rFonts w:ascii="Calibri" w:hAnsi="Calibri" w:cs="Calibri"/>
          <w:color w:val="000000"/>
          <w:sz w:val="22"/>
          <w:szCs w:val="22"/>
        </w:rPr>
        <w:t>We were not able to visit any of our shut-ins. At this time visitations are on hiatus. </w:t>
      </w:r>
    </w:p>
    <w:p w:rsidR="00970CC5" w:rsidRPr="00C3412E" w:rsidRDefault="00970CC5" w:rsidP="00C3412E">
      <w:pPr>
        <w:spacing w:after="200"/>
        <w:rPr>
          <w:rFonts w:ascii="Calibri" w:hAnsi="Calibri" w:cs="Calibri"/>
          <w:sz w:val="22"/>
          <w:szCs w:val="22"/>
        </w:rPr>
      </w:pPr>
      <w:r w:rsidRPr="00C3412E">
        <w:rPr>
          <w:rFonts w:ascii="Calibri" w:hAnsi="Calibri" w:cs="Calibri"/>
          <w:b/>
          <w:bCs/>
          <w:color w:val="000000"/>
          <w:sz w:val="22"/>
          <w:szCs w:val="22"/>
        </w:rPr>
        <w:t>BASKETS</w:t>
      </w:r>
      <w:r w:rsidRPr="00C3412E">
        <w:rPr>
          <w:rFonts w:ascii="Calibri" w:hAnsi="Calibri" w:cs="Calibri"/>
          <w:color w:val="000000"/>
          <w:sz w:val="22"/>
          <w:szCs w:val="22"/>
        </w:rPr>
        <w:t>: Yes, it’s that time of the year already!!!</w:t>
      </w:r>
      <w:r>
        <w:rPr>
          <w:rFonts w:ascii="Calibri" w:hAnsi="Calibri" w:cs="Calibri"/>
          <w:color w:val="000000"/>
          <w:sz w:val="22"/>
          <w:szCs w:val="22"/>
        </w:rPr>
        <w:t xml:space="preserve"> </w:t>
      </w:r>
      <w:r w:rsidRPr="00C3412E">
        <w:rPr>
          <w:rFonts w:ascii="Calibri" w:hAnsi="Calibri" w:cs="Calibri"/>
          <w:color w:val="000000"/>
          <w:sz w:val="22"/>
          <w:szCs w:val="22"/>
        </w:rPr>
        <w:t>We will be preparing and delivering Thanksgiving baskets November 24</w:t>
      </w:r>
      <w:r w:rsidRPr="00C3412E">
        <w:rPr>
          <w:rFonts w:ascii="Calibri" w:hAnsi="Calibri" w:cs="Calibri"/>
          <w:color w:val="000000"/>
          <w:sz w:val="22"/>
          <w:szCs w:val="22"/>
          <w:vertAlign w:val="superscript"/>
        </w:rPr>
        <w:t>th</w:t>
      </w:r>
      <w:r w:rsidRPr="00C3412E">
        <w:rPr>
          <w:rFonts w:ascii="Calibri" w:hAnsi="Calibri" w:cs="Calibri"/>
          <w:color w:val="000000"/>
          <w:sz w:val="22"/>
          <w:szCs w:val="22"/>
        </w:rPr>
        <w:t xml:space="preserve"> right after church with the youth group. December baskets will be prepared and delivered on December 22nd right after church with the youth group.  We will be using our very own Simpson reusable bags!!!</w:t>
      </w:r>
    </w:p>
    <w:p w:rsidR="00970CC5" w:rsidRPr="00C3412E" w:rsidRDefault="00970CC5" w:rsidP="00C3412E">
      <w:pPr>
        <w:spacing w:after="200"/>
        <w:rPr>
          <w:rFonts w:ascii="Calibri" w:hAnsi="Calibri" w:cs="Calibri"/>
          <w:sz w:val="22"/>
          <w:szCs w:val="22"/>
        </w:rPr>
      </w:pPr>
      <w:r w:rsidRPr="00C3412E">
        <w:rPr>
          <w:rFonts w:ascii="Calibri" w:hAnsi="Calibri" w:cs="Calibri"/>
          <w:b/>
          <w:bCs/>
          <w:color w:val="000000"/>
          <w:sz w:val="22"/>
          <w:szCs w:val="22"/>
        </w:rPr>
        <w:t>SIMPSON REUSABLE BAGS</w:t>
      </w:r>
      <w:r w:rsidRPr="00C3412E">
        <w:rPr>
          <w:rFonts w:ascii="Calibri" w:hAnsi="Calibri" w:cs="Calibri"/>
          <w:color w:val="000000"/>
          <w:sz w:val="22"/>
          <w:szCs w:val="22"/>
        </w:rPr>
        <w:t>: We now have our very own Simpson bags, if anyone would like to buy them they are $2.00 each or just make a donation. </w:t>
      </w:r>
    </w:p>
    <w:p w:rsidR="00970CC5" w:rsidRPr="00C3412E" w:rsidRDefault="00970CC5" w:rsidP="00C3412E">
      <w:pPr>
        <w:spacing w:after="200"/>
        <w:rPr>
          <w:rFonts w:ascii="Calibri" w:hAnsi="Calibri" w:cs="Calibri"/>
          <w:sz w:val="22"/>
          <w:szCs w:val="22"/>
        </w:rPr>
      </w:pPr>
      <w:r w:rsidRPr="00C3412E">
        <w:rPr>
          <w:rFonts w:ascii="Calibri" w:hAnsi="Calibri" w:cs="Calibri"/>
          <w:color w:val="000000"/>
          <w:sz w:val="22"/>
          <w:szCs w:val="22"/>
        </w:rPr>
        <w:t>You can either see me or there is a table in the hallway with bags just place the payment in the envelope. The money that is collected will be going to the Youth Groups Missions.                          </w:t>
      </w:r>
    </w:p>
    <w:p w:rsidR="00970CC5" w:rsidRPr="00C3412E" w:rsidRDefault="00970CC5" w:rsidP="00896A3F">
      <w:pPr>
        <w:spacing w:after="200"/>
        <w:jc w:val="center"/>
        <w:rPr>
          <w:rFonts w:ascii="Calibri" w:hAnsi="Calibri" w:cs="Calibri"/>
          <w:sz w:val="22"/>
          <w:szCs w:val="22"/>
        </w:rPr>
      </w:pPr>
      <w:r w:rsidRPr="00C3412E">
        <w:rPr>
          <w:rFonts w:ascii="Calibri" w:hAnsi="Calibri" w:cs="Calibri"/>
          <w:color w:val="000000"/>
          <w:sz w:val="22"/>
          <w:szCs w:val="22"/>
        </w:rPr>
        <w:t>God Bless,</w:t>
      </w:r>
    </w:p>
    <w:p w:rsidR="00970CC5" w:rsidRPr="00C3412E" w:rsidRDefault="00970CC5" w:rsidP="00896A3F">
      <w:pPr>
        <w:spacing w:after="200"/>
        <w:jc w:val="center"/>
        <w:rPr>
          <w:rFonts w:ascii="Calibri" w:hAnsi="Calibri" w:cs="Calibri"/>
          <w:sz w:val="22"/>
          <w:szCs w:val="22"/>
        </w:rPr>
      </w:pPr>
      <w:r w:rsidRPr="00C3412E">
        <w:rPr>
          <w:rFonts w:ascii="Calibri" w:hAnsi="Calibri" w:cs="Calibri"/>
          <w:color w:val="000000"/>
          <w:sz w:val="22"/>
          <w:szCs w:val="22"/>
        </w:rPr>
        <w:t>Nancy Carrasquillo</w:t>
      </w:r>
    </w:p>
    <w:p w:rsidR="00970CC5" w:rsidRPr="00C3412E" w:rsidRDefault="00970CC5" w:rsidP="00896A3F">
      <w:pPr>
        <w:spacing w:after="200"/>
        <w:jc w:val="center"/>
        <w:rPr>
          <w:rFonts w:ascii="Calibri" w:hAnsi="Calibri" w:cs="Calibri"/>
          <w:sz w:val="22"/>
          <w:szCs w:val="22"/>
        </w:rPr>
      </w:pPr>
      <w:r w:rsidRPr="00C3412E">
        <w:rPr>
          <w:rFonts w:ascii="Calibri" w:hAnsi="Calibri" w:cs="Calibri"/>
          <w:color w:val="000000"/>
          <w:sz w:val="22"/>
          <w:szCs w:val="22"/>
        </w:rPr>
        <w:t>Mission Chairperson</w:t>
      </w:r>
    </w:p>
    <w:p w:rsidR="00970CC5" w:rsidRPr="00D6184A" w:rsidRDefault="00970CC5" w:rsidP="008619DB">
      <w:pPr>
        <w:spacing w:after="200"/>
        <w:rPr>
          <w:rFonts w:ascii="Calibri" w:hAnsi="Calibri" w:cs="Calibri"/>
          <w:color w:val="FF0000"/>
        </w:rPr>
      </w:pPr>
    </w:p>
    <w:p w:rsidR="00970CC5" w:rsidRPr="00A14CA8" w:rsidRDefault="00970CC5" w:rsidP="00701315">
      <w:pPr>
        <w:jc w:val="center"/>
        <w:rPr>
          <w:rFonts w:ascii="Calibri" w:hAnsi="Calibri" w:cs="Calibri"/>
          <w:b/>
          <w:bCs/>
          <w:caps/>
          <w:sz w:val="28"/>
          <w:szCs w:val="28"/>
        </w:rPr>
      </w:pPr>
      <w:r w:rsidRPr="00D6184A">
        <w:rPr>
          <w:rFonts w:ascii="Calibri" w:hAnsi="Calibri" w:cs="Calibri"/>
          <w:b/>
          <w:bCs/>
          <w:color w:val="FF0000"/>
          <w:sz w:val="22"/>
          <w:szCs w:val="22"/>
        </w:rPr>
        <w:br w:type="column"/>
      </w:r>
      <w:r w:rsidRPr="00A14CA8">
        <w:rPr>
          <w:rFonts w:ascii="Calibri" w:hAnsi="Calibri" w:cs="Calibri"/>
          <w:b/>
          <w:bCs/>
          <w:caps/>
          <w:sz w:val="28"/>
          <w:szCs w:val="28"/>
        </w:rPr>
        <w:t>Sunday school</w:t>
      </w:r>
    </w:p>
    <w:p w:rsidR="00970CC5" w:rsidRPr="00A14CA8" w:rsidRDefault="00970CC5" w:rsidP="00701315">
      <w:pPr>
        <w:jc w:val="center"/>
        <w:rPr>
          <w:rFonts w:ascii="Calibri" w:hAnsi="Calibri" w:cs="Calibri"/>
          <w:b/>
          <w:bCs/>
          <w:caps/>
          <w:sz w:val="16"/>
          <w:szCs w:val="16"/>
        </w:rPr>
      </w:pPr>
    </w:p>
    <w:p w:rsidR="00970CC5" w:rsidRPr="00A14CA8" w:rsidRDefault="00970CC5" w:rsidP="00A14CA8">
      <w:pPr>
        <w:pStyle w:val="NormalWeb"/>
        <w:spacing w:before="0" w:beforeAutospacing="0" w:after="200" w:afterAutospacing="0"/>
        <w:jc w:val="center"/>
      </w:pPr>
      <w:r w:rsidRPr="00A14CA8">
        <w:rPr>
          <w:rFonts w:ascii="Calibri" w:hAnsi="Calibri" w:cs="Calibri"/>
          <w:b/>
          <w:bCs/>
          <w:sz w:val="28"/>
          <w:szCs w:val="28"/>
        </w:rPr>
        <w:t>Sunday School every Sunday, at 9 am.</w:t>
      </w:r>
    </w:p>
    <w:p w:rsidR="00970CC5" w:rsidRPr="00A14CA8" w:rsidRDefault="00970CC5" w:rsidP="00A14CA8">
      <w:pPr>
        <w:pStyle w:val="NormalWeb"/>
        <w:spacing w:before="0" w:beforeAutospacing="0" w:after="200" w:afterAutospacing="0"/>
      </w:pPr>
      <w:r w:rsidRPr="00A14CA8">
        <w:rPr>
          <w:rFonts w:ascii="Calibri" w:hAnsi="Calibri" w:cs="Calibri"/>
        </w:rPr>
        <w:t>Sunday school is lots of fun. There is singing, storytelling, crafts, parties and more. Come join us each Sunday when we explore the wonderful stories of the bible. We look forward to seeing everyone each week so we can explore the bible together.</w:t>
      </w:r>
    </w:p>
    <w:p w:rsidR="00970CC5" w:rsidRPr="00A14CA8" w:rsidRDefault="00970CC5" w:rsidP="00A14CA8">
      <w:pPr>
        <w:pStyle w:val="NormalWeb"/>
        <w:spacing w:before="0" w:beforeAutospacing="0" w:after="200" w:afterAutospacing="0"/>
      </w:pPr>
      <w:r w:rsidRPr="00A14CA8">
        <w:rPr>
          <w:rFonts w:ascii="Calibri" w:hAnsi="Calibri" w:cs="Calibri"/>
        </w:rPr>
        <w:t>Zoofari! was a lot of fun on Sun., Oct 13. There were lots of laughter watching the children enjoy the games and crafts. Thank you to all the volunteers who worked to make it a success.</w:t>
      </w:r>
    </w:p>
    <w:p w:rsidR="00970CC5" w:rsidRPr="002169DF" w:rsidRDefault="00970CC5" w:rsidP="00A14CA8">
      <w:pPr>
        <w:pStyle w:val="NormalWeb"/>
        <w:numPr>
          <w:ilvl w:val="0"/>
          <w:numId w:val="6"/>
        </w:numPr>
        <w:spacing w:before="0" w:beforeAutospacing="0" w:after="0" w:afterAutospacing="0"/>
        <w:textAlignment w:val="baseline"/>
        <w:rPr>
          <w:rFonts w:ascii="Arial" w:hAnsi="Arial" w:cs="Arial"/>
          <w:b/>
          <w:bCs/>
        </w:rPr>
      </w:pPr>
      <w:r w:rsidRPr="002169DF">
        <w:rPr>
          <w:rFonts w:ascii="Calibri" w:hAnsi="Calibri" w:cs="Calibri"/>
          <w:b/>
          <w:bCs/>
        </w:rPr>
        <w:t>There will be no Sunday school on Sunday, 12/1, due to the Thanks giving weekend.</w:t>
      </w:r>
    </w:p>
    <w:p w:rsidR="00970CC5" w:rsidRPr="002169DF" w:rsidRDefault="00970CC5" w:rsidP="00A14CA8">
      <w:pPr>
        <w:pStyle w:val="NormalWeb"/>
        <w:numPr>
          <w:ilvl w:val="0"/>
          <w:numId w:val="6"/>
        </w:numPr>
        <w:spacing w:before="0" w:beforeAutospacing="0" w:after="0" w:afterAutospacing="0"/>
        <w:textAlignment w:val="baseline"/>
        <w:rPr>
          <w:rFonts w:ascii="Arial" w:hAnsi="Arial" w:cs="Arial"/>
          <w:b/>
          <w:bCs/>
        </w:rPr>
      </w:pPr>
      <w:r w:rsidRPr="002169DF">
        <w:rPr>
          <w:rFonts w:ascii="Calibri" w:hAnsi="Calibri" w:cs="Calibri"/>
          <w:b/>
          <w:bCs/>
        </w:rPr>
        <w:t>Sunday, 12/8 from 11 – 1 there will be an Ornament and Mission project completion party. The Sunday school are putting together hygiene kits for UMCOR. The students are collecting the needed items, on 12/8 we will assemble the kits and make them ready to ship.</w:t>
      </w:r>
    </w:p>
    <w:p w:rsidR="00970CC5" w:rsidRPr="002169DF" w:rsidRDefault="00970CC5" w:rsidP="00A14CA8">
      <w:pPr>
        <w:pStyle w:val="NormalWeb"/>
        <w:numPr>
          <w:ilvl w:val="0"/>
          <w:numId w:val="6"/>
        </w:numPr>
        <w:spacing w:before="0" w:beforeAutospacing="0" w:after="0" w:afterAutospacing="0"/>
        <w:textAlignment w:val="baseline"/>
        <w:rPr>
          <w:rFonts w:ascii="Arial" w:hAnsi="Arial" w:cs="Arial"/>
          <w:b/>
          <w:bCs/>
        </w:rPr>
      </w:pPr>
      <w:r w:rsidRPr="002169DF">
        <w:rPr>
          <w:rFonts w:ascii="Calibri" w:hAnsi="Calibri" w:cs="Calibri"/>
          <w:b/>
          <w:bCs/>
        </w:rPr>
        <w:t>On 12/22 the children will present a Christmas program during the service. </w:t>
      </w:r>
    </w:p>
    <w:p w:rsidR="00970CC5" w:rsidRPr="002169DF" w:rsidRDefault="00970CC5" w:rsidP="00A14CA8">
      <w:pPr>
        <w:pStyle w:val="NormalWeb"/>
        <w:numPr>
          <w:ilvl w:val="0"/>
          <w:numId w:val="6"/>
        </w:numPr>
        <w:spacing w:before="0" w:beforeAutospacing="0" w:after="200" w:afterAutospacing="0"/>
        <w:textAlignment w:val="baseline"/>
        <w:rPr>
          <w:rFonts w:ascii="Arial" w:hAnsi="Arial" w:cs="Arial"/>
          <w:b/>
          <w:bCs/>
        </w:rPr>
      </w:pPr>
      <w:r w:rsidRPr="002169DF">
        <w:rPr>
          <w:rFonts w:ascii="Calibri" w:hAnsi="Calibri" w:cs="Calibri"/>
          <w:b/>
          <w:bCs/>
        </w:rPr>
        <w:t>There will be no Sunday school on 12/29 due to the Christmas and New Year holiday.</w:t>
      </w:r>
    </w:p>
    <w:p w:rsidR="00970CC5" w:rsidRPr="00A14CA8" w:rsidRDefault="00970CC5" w:rsidP="00A14CA8">
      <w:pPr>
        <w:pStyle w:val="NormalWeb"/>
        <w:spacing w:before="0" w:beforeAutospacing="0" w:after="200" w:afterAutospacing="0"/>
      </w:pPr>
      <w:r w:rsidRPr="00A14CA8">
        <w:rPr>
          <w:rFonts w:ascii="Calibri" w:hAnsi="Calibri" w:cs="Calibri"/>
        </w:rPr>
        <w:t xml:space="preserve">If you would like to register your children ages 4 to high school. Just email Lynn Palladino, Sunday School Superintendent, </w:t>
      </w:r>
      <w:hyperlink r:id="rId7" w:history="1">
        <w:r w:rsidRPr="00A14CA8">
          <w:rPr>
            <w:rStyle w:val="Hyperlink"/>
            <w:rFonts w:ascii="Calibri" w:hAnsi="Calibri" w:cs="Calibri"/>
            <w:color w:val="auto"/>
          </w:rPr>
          <w:t>lynnpalladino@comcast.net</w:t>
        </w:r>
      </w:hyperlink>
      <w:r w:rsidRPr="00A14CA8">
        <w:rPr>
          <w:rFonts w:ascii="Calibri" w:hAnsi="Calibri" w:cs="Calibri"/>
        </w:rPr>
        <w:t xml:space="preserve"> for a registration form and come join us any Sunday. If you have any questions feel free to call me at 732-718-1725.</w:t>
      </w:r>
    </w:p>
    <w:p w:rsidR="00970CC5" w:rsidRPr="00A14CA8" w:rsidRDefault="00970CC5" w:rsidP="00A14CA8">
      <w:pPr>
        <w:pStyle w:val="NormalWeb"/>
        <w:spacing w:before="0" w:beforeAutospacing="0" w:after="200" w:afterAutospacing="0"/>
      </w:pPr>
      <w:r w:rsidRPr="00A14CA8">
        <w:rPr>
          <w:rFonts w:ascii="Calibri" w:hAnsi="Calibri" w:cs="Calibri"/>
          <w:b/>
          <w:bCs/>
        </w:rPr>
        <w:t xml:space="preserve">Sunday school teachers and helpers are needed. </w:t>
      </w:r>
      <w:r w:rsidRPr="00A14CA8">
        <w:rPr>
          <w:rFonts w:ascii="Calibri" w:hAnsi="Calibri" w:cs="Calibri"/>
        </w:rPr>
        <w:t>Please feel free to talk with me about teaching Sunday school. It is rewarding and a great way to expand your knowledge of the bible and the stories within. Prayerfully consider giving your time to enrich a child’s world with the word of God.</w:t>
      </w:r>
    </w:p>
    <w:p w:rsidR="00970CC5" w:rsidRPr="00705517" w:rsidRDefault="00970CC5" w:rsidP="00705517">
      <w:pPr>
        <w:pStyle w:val="NormalWeb"/>
        <w:spacing w:before="0" w:beforeAutospacing="0" w:after="200" w:afterAutospacing="0"/>
        <w:jc w:val="center"/>
        <w:rPr>
          <w:rFonts w:ascii="Calibri" w:hAnsi="Calibri" w:cs="Calibri"/>
        </w:rPr>
      </w:pPr>
      <w:r w:rsidRPr="00705517">
        <w:rPr>
          <w:rFonts w:ascii="Calibri" w:hAnsi="Calibri" w:cs="Calibri"/>
        </w:rPr>
        <w:t>Respectfully yours,</w:t>
      </w:r>
      <w:r w:rsidRPr="00705517">
        <w:rPr>
          <w:rFonts w:ascii="Calibri" w:hAnsi="Calibri" w:cs="Calibri"/>
        </w:rPr>
        <w:br/>
        <w:t>Lynn Palladino</w:t>
      </w:r>
      <w:r w:rsidRPr="00705517">
        <w:rPr>
          <w:rFonts w:ascii="Calibri" w:hAnsi="Calibri" w:cs="Calibri"/>
        </w:rPr>
        <w:br/>
        <w:t>Sunday School Superintendent</w:t>
      </w:r>
    </w:p>
    <w:p w:rsidR="00970CC5" w:rsidRPr="00BF354B" w:rsidRDefault="00970CC5" w:rsidP="001E46D0">
      <w:pPr>
        <w:pStyle w:val="NormalWeb"/>
        <w:spacing w:before="0" w:beforeAutospacing="0" w:after="0" w:afterAutospacing="0"/>
        <w:jc w:val="center"/>
        <w:rPr>
          <w:rFonts w:ascii="Calibri" w:hAnsi="Calibri" w:cs="Calibri"/>
          <w:b/>
          <w:bCs/>
          <w:caps/>
          <w:sz w:val="28"/>
          <w:szCs w:val="28"/>
        </w:rPr>
      </w:pPr>
      <w:r w:rsidRPr="00D6184A">
        <w:rPr>
          <w:color w:val="FF0000"/>
          <w:sz w:val="22"/>
          <w:szCs w:val="22"/>
        </w:rPr>
        <w:br w:type="column"/>
      </w:r>
      <w:r w:rsidRPr="00BF354B">
        <w:rPr>
          <w:rFonts w:ascii="Calibri" w:hAnsi="Calibri" w:cs="Calibri"/>
          <w:b/>
          <w:bCs/>
          <w:caps/>
          <w:sz w:val="28"/>
          <w:szCs w:val="28"/>
        </w:rPr>
        <w:t>RU Football Program Fundraiser</w:t>
      </w:r>
    </w:p>
    <w:p w:rsidR="00970CC5" w:rsidRPr="007006F5" w:rsidRDefault="00970CC5" w:rsidP="001E46D0">
      <w:pPr>
        <w:pStyle w:val="NormalWeb"/>
        <w:spacing w:before="0" w:beforeAutospacing="0" w:after="0" w:afterAutospacing="0"/>
        <w:jc w:val="center"/>
        <w:rPr>
          <w:rFonts w:ascii="Calibri" w:hAnsi="Calibri" w:cs="Calibri"/>
          <w:b/>
          <w:bCs/>
          <w:caps/>
          <w:color w:val="FF0000"/>
          <w:sz w:val="16"/>
          <w:szCs w:val="16"/>
        </w:rPr>
      </w:pPr>
    </w:p>
    <w:p w:rsidR="00970CC5" w:rsidRPr="007006F5" w:rsidRDefault="00970CC5" w:rsidP="00BF354B">
      <w:pPr>
        <w:rPr>
          <w:rFonts w:ascii="Calibri" w:hAnsi="Calibri" w:cs="Calibri"/>
          <w:sz w:val="22"/>
          <w:szCs w:val="22"/>
        </w:rPr>
      </w:pPr>
      <w:r w:rsidRPr="007006F5">
        <w:rPr>
          <w:rFonts w:ascii="Calibri" w:hAnsi="Calibri" w:cs="Calibri"/>
          <w:sz w:val="22"/>
          <w:szCs w:val="22"/>
        </w:rPr>
        <w:t xml:space="preserve">Another season of Rutgers football is almost over, but we still have some opportunities to sell programs and raise money for Simpson!  For those of you who are not aware of this fundraising program, Rutgers University has given Simpson UMC the sole privilege of selling game programs at all of the home football games.  We arrive at Rutgers Stadium 3 hours prior to kickoff and we sell the programs through half-time.   In return for our time and efforts, Rutgers pays us 15% of the total sales from the programs. </w:t>
      </w:r>
    </w:p>
    <w:p w:rsidR="00970CC5" w:rsidRPr="007006F5" w:rsidRDefault="00970CC5" w:rsidP="00BF354B">
      <w:pPr>
        <w:rPr>
          <w:rFonts w:ascii="Calibri" w:hAnsi="Calibri" w:cs="Calibri"/>
          <w:sz w:val="22"/>
          <w:szCs w:val="22"/>
        </w:rPr>
      </w:pPr>
      <w:r w:rsidRPr="007006F5">
        <w:rPr>
          <w:rFonts w:ascii="Calibri" w:hAnsi="Calibri" w:cs="Calibri"/>
          <w:sz w:val="22"/>
          <w:szCs w:val="22"/>
        </w:rPr>
        <w:t>The home games scheduled for November are:</w:t>
      </w:r>
    </w:p>
    <w:p w:rsidR="00970CC5" w:rsidRPr="007006F5" w:rsidRDefault="00970CC5" w:rsidP="00BF354B">
      <w:pPr>
        <w:rPr>
          <w:rFonts w:ascii="Calibri" w:hAnsi="Calibri" w:cs="Calibri"/>
          <w:b/>
          <w:bCs/>
          <w:sz w:val="22"/>
          <w:szCs w:val="22"/>
        </w:rPr>
      </w:pPr>
      <w:r w:rsidRPr="007006F5">
        <w:rPr>
          <w:rFonts w:ascii="Calibri" w:hAnsi="Calibri" w:cs="Calibri"/>
          <w:b/>
          <w:bCs/>
          <w:sz w:val="22"/>
          <w:szCs w:val="22"/>
        </w:rPr>
        <w:t>Sat Nov 16 vs. Ohio St: game time not yet set</w:t>
      </w:r>
    </w:p>
    <w:p w:rsidR="00970CC5" w:rsidRPr="007006F5" w:rsidRDefault="00970CC5" w:rsidP="00BF354B">
      <w:pPr>
        <w:rPr>
          <w:rFonts w:ascii="Calibri" w:hAnsi="Calibri" w:cs="Calibri"/>
          <w:b/>
          <w:bCs/>
          <w:sz w:val="22"/>
          <w:szCs w:val="22"/>
        </w:rPr>
      </w:pPr>
      <w:r w:rsidRPr="007006F5">
        <w:rPr>
          <w:rFonts w:ascii="Calibri" w:hAnsi="Calibri" w:cs="Calibri"/>
          <w:b/>
          <w:bCs/>
          <w:sz w:val="22"/>
          <w:szCs w:val="22"/>
        </w:rPr>
        <w:t>Sat Nov 23 vs. Mich St; game time not yet set</w:t>
      </w:r>
    </w:p>
    <w:p w:rsidR="00970CC5" w:rsidRPr="007006F5" w:rsidRDefault="00970CC5" w:rsidP="00BF354B">
      <w:pPr>
        <w:rPr>
          <w:rFonts w:ascii="Calibri" w:hAnsi="Calibri" w:cs="Calibri"/>
          <w:sz w:val="22"/>
          <w:szCs w:val="22"/>
        </w:rPr>
      </w:pPr>
      <w:r w:rsidRPr="007006F5">
        <w:rPr>
          <w:rFonts w:ascii="Calibri" w:hAnsi="Calibri" w:cs="Calibri"/>
          <w:sz w:val="22"/>
          <w:szCs w:val="22"/>
        </w:rPr>
        <w:t xml:space="preserve">Please contact Scott Hunter  @ </w:t>
      </w:r>
      <w:hyperlink r:id="rId8" w:history="1">
        <w:r w:rsidRPr="007006F5">
          <w:rPr>
            <w:rStyle w:val="Hyperlink"/>
            <w:rFonts w:ascii="Calibri" w:hAnsi="Calibri" w:cs="Calibri"/>
            <w:sz w:val="22"/>
            <w:szCs w:val="22"/>
          </w:rPr>
          <w:t>RU1989@aol.com</w:t>
        </w:r>
      </w:hyperlink>
      <w:r w:rsidRPr="007006F5">
        <w:rPr>
          <w:rFonts w:ascii="Calibri" w:hAnsi="Calibri" w:cs="Calibri"/>
          <w:sz w:val="22"/>
          <w:szCs w:val="22"/>
        </w:rPr>
        <w:t xml:space="preserve"> or by phone/text at 908-705-3315 if you are interested in this exciting fundraising opportunity or if you have any questions. There will also be sign-up sheets in the Church hallway. </w:t>
      </w:r>
    </w:p>
    <w:p w:rsidR="00970CC5" w:rsidRPr="00BF354B" w:rsidRDefault="00970CC5" w:rsidP="00BF354B">
      <w:pPr>
        <w:rPr>
          <w:rFonts w:ascii="Calibri" w:hAnsi="Calibri" w:cs="Calibri"/>
          <w:sz w:val="22"/>
          <w:szCs w:val="22"/>
        </w:rPr>
      </w:pPr>
    </w:p>
    <w:p w:rsidR="00970CC5" w:rsidRPr="00BF354B" w:rsidRDefault="00970CC5" w:rsidP="008236E2">
      <w:pPr>
        <w:pStyle w:val="NormalWeb"/>
        <w:spacing w:before="0" w:beforeAutospacing="0" w:after="200" w:afterAutospacing="0"/>
        <w:rPr>
          <w:rFonts w:ascii="Calibri" w:hAnsi="Calibri" w:cs="Calibri"/>
          <w:b/>
          <w:bCs/>
          <w:sz w:val="28"/>
          <w:szCs w:val="28"/>
        </w:rPr>
      </w:pPr>
      <w:r w:rsidRPr="00BF354B">
        <w:rPr>
          <w:rFonts w:ascii="Calibri" w:hAnsi="Calibri" w:cs="Calibri"/>
          <w:b/>
          <w:bCs/>
          <w:caps/>
        </w:rPr>
        <w:t xml:space="preserve">                                             </w:t>
      </w:r>
      <w:r w:rsidRPr="00BF354B">
        <w:rPr>
          <w:rFonts w:ascii="Calibri" w:hAnsi="Calibri" w:cs="Calibri"/>
          <w:b/>
          <w:bCs/>
          <w:sz w:val="28"/>
          <w:szCs w:val="28"/>
        </w:rPr>
        <w:t>YOUTH GROUP</w:t>
      </w:r>
    </w:p>
    <w:p w:rsidR="00970CC5" w:rsidRPr="007006F5" w:rsidRDefault="00970CC5" w:rsidP="00BF354B">
      <w:pPr>
        <w:rPr>
          <w:rFonts w:ascii="Calibri" w:hAnsi="Calibri" w:cs="Calibri"/>
          <w:sz w:val="22"/>
          <w:szCs w:val="22"/>
        </w:rPr>
      </w:pPr>
      <w:r w:rsidRPr="007006F5">
        <w:rPr>
          <w:rFonts w:ascii="Calibri" w:hAnsi="Calibri" w:cs="Calibri"/>
          <w:sz w:val="22"/>
          <w:szCs w:val="22"/>
        </w:rPr>
        <w:t xml:space="preserve">Among the things the youth group did during September and October were helped at the church spaghetti dinner, led worship one Sunday, attended Ignite youth retreat, and helped set up the zoofari event for VBS.  We look forward to a great ending to 2019! The November and December schedule is not set yet for these months but some of the highlights already on the calendar are:  </w:t>
      </w:r>
    </w:p>
    <w:p w:rsidR="00970CC5" w:rsidRPr="007006F5" w:rsidRDefault="00970CC5" w:rsidP="00BF354B">
      <w:pPr>
        <w:rPr>
          <w:rFonts w:ascii="Calibri" w:hAnsi="Calibri" w:cs="Calibri"/>
          <w:b/>
          <w:bCs/>
          <w:sz w:val="22"/>
          <w:szCs w:val="22"/>
        </w:rPr>
      </w:pPr>
      <w:r w:rsidRPr="007006F5">
        <w:rPr>
          <w:rFonts w:ascii="Calibri" w:hAnsi="Calibri" w:cs="Calibri"/>
          <w:b/>
          <w:bCs/>
          <w:sz w:val="22"/>
          <w:szCs w:val="22"/>
        </w:rPr>
        <w:t xml:space="preserve">Sun Nov 24 (after church -approx 2pm)- Prepare and deliver food baskets to area families </w:t>
      </w:r>
    </w:p>
    <w:p w:rsidR="00970CC5" w:rsidRPr="007006F5" w:rsidRDefault="00970CC5" w:rsidP="00BF354B">
      <w:pPr>
        <w:rPr>
          <w:rFonts w:ascii="Calibri" w:hAnsi="Calibri" w:cs="Calibri"/>
          <w:b/>
          <w:bCs/>
          <w:sz w:val="22"/>
          <w:szCs w:val="22"/>
        </w:rPr>
      </w:pPr>
      <w:r w:rsidRPr="007006F5">
        <w:rPr>
          <w:rFonts w:ascii="Calibri" w:hAnsi="Calibri" w:cs="Calibri"/>
          <w:b/>
          <w:bCs/>
          <w:sz w:val="22"/>
          <w:szCs w:val="22"/>
        </w:rPr>
        <w:t>Sat Nov 30- Decorate Christmas wreaths</w:t>
      </w:r>
    </w:p>
    <w:p w:rsidR="00970CC5" w:rsidRPr="007006F5" w:rsidRDefault="00970CC5" w:rsidP="00BF354B">
      <w:pPr>
        <w:rPr>
          <w:rFonts w:ascii="Calibri" w:hAnsi="Calibri" w:cs="Calibri"/>
          <w:b/>
          <w:bCs/>
          <w:sz w:val="22"/>
          <w:szCs w:val="22"/>
        </w:rPr>
      </w:pPr>
      <w:r w:rsidRPr="007006F5">
        <w:rPr>
          <w:rFonts w:ascii="Calibri" w:hAnsi="Calibri" w:cs="Calibri"/>
          <w:b/>
          <w:bCs/>
          <w:sz w:val="22"/>
          <w:szCs w:val="22"/>
        </w:rPr>
        <w:t>Sat Dec 7 – NYC trip</w:t>
      </w:r>
    </w:p>
    <w:p w:rsidR="00970CC5" w:rsidRPr="007006F5" w:rsidRDefault="00970CC5" w:rsidP="00BF354B">
      <w:pPr>
        <w:rPr>
          <w:rFonts w:ascii="Calibri" w:hAnsi="Calibri" w:cs="Calibri"/>
          <w:b/>
          <w:bCs/>
          <w:sz w:val="22"/>
          <w:szCs w:val="22"/>
        </w:rPr>
      </w:pPr>
      <w:r w:rsidRPr="007006F5">
        <w:rPr>
          <w:rFonts w:ascii="Calibri" w:hAnsi="Calibri" w:cs="Calibri"/>
          <w:b/>
          <w:bCs/>
          <w:sz w:val="22"/>
          <w:szCs w:val="22"/>
        </w:rPr>
        <w:t>Sun Dec 15- Youth group Christmas party</w:t>
      </w:r>
    </w:p>
    <w:p w:rsidR="00970CC5" w:rsidRPr="007006F5" w:rsidRDefault="00970CC5" w:rsidP="00BF354B">
      <w:pPr>
        <w:rPr>
          <w:rFonts w:ascii="Calibri" w:hAnsi="Calibri" w:cs="Calibri"/>
          <w:b/>
          <w:bCs/>
          <w:sz w:val="22"/>
          <w:szCs w:val="22"/>
        </w:rPr>
      </w:pPr>
      <w:r w:rsidRPr="007006F5">
        <w:rPr>
          <w:rFonts w:ascii="Calibri" w:hAnsi="Calibri" w:cs="Calibri"/>
          <w:b/>
          <w:bCs/>
          <w:sz w:val="22"/>
          <w:szCs w:val="22"/>
        </w:rPr>
        <w:t>Sun Dec 22 (after church-approx 2pm)- Prepare and deliver food baskets to area families</w:t>
      </w:r>
    </w:p>
    <w:p w:rsidR="00970CC5" w:rsidRPr="007006F5" w:rsidRDefault="00970CC5" w:rsidP="00BF354B">
      <w:pPr>
        <w:rPr>
          <w:rFonts w:ascii="Calibri" w:hAnsi="Calibri" w:cs="Calibri"/>
          <w:b/>
          <w:bCs/>
          <w:sz w:val="22"/>
          <w:szCs w:val="22"/>
        </w:rPr>
      </w:pPr>
      <w:r w:rsidRPr="007006F5">
        <w:rPr>
          <w:rFonts w:ascii="Calibri" w:hAnsi="Calibri" w:cs="Calibri"/>
          <w:b/>
          <w:bCs/>
          <w:sz w:val="22"/>
          <w:szCs w:val="22"/>
        </w:rPr>
        <w:t>Sun Dec 29- Youth lead worship service</w:t>
      </w:r>
    </w:p>
    <w:p w:rsidR="00970CC5" w:rsidRPr="00BF354B" w:rsidRDefault="00970CC5" w:rsidP="00BF354B">
      <w:pPr>
        <w:rPr>
          <w:rFonts w:ascii="Calibri" w:hAnsi="Calibri" w:cs="Calibri"/>
          <w:sz w:val="22"/>
          <w:szCs w:val="22"/>
        </w:rPr>
      </w:pPr>
      <w:r w:rsidRPr="007006F5">
        <w:rPr>
          <w:rFonts w:ascii="Calibri" w:hAnsi="Calibri" w:cs="Calibri"/>
          <w:sz w:val="22"/>
          <w:szCs w:val="22"/>
        </w:rPr>
        <w:t>There will be more going on in November and December so all youth group members please make sure to check your emails and your text messages for updates!   Throughout the year the youth group participates in events focusing on missions, fun, fellowship, and fundraising, all the while growing in your faith.  The youth group is open to anyone in grades 6-12, and you don’t have to be a member of Simpson UMC to be a member of the youth group. Friends are welcome as well!</w:t>
      </w:r>
      <w:r>
        <w:rPr>
          <w:rFonts w:ascii="Calibri" w:hAnsi="Calibri" w:cs="Calibri"/>
          <w:sz w:val="22"/>
          <w:szCs w:val="22"/>
        </w:rPr>
        <w:t xml:space="preserve">  </w:t>
      </w:r>
      <w:r w:rsidRPr="007006F5">
        <w:rPr>
          <w:rFonts w:ascii="Calibri" w:hAnsi="Calibri" w:cs="Calibri"/>
          <w:sz w:val="22"/>
          <w:szCs w:val="22"/>
        </w:rPr>
        <w:t xml:space="preserve">If you have any questions or comments about the youth group, please feel free to contact Scott by email at </w:t>
      </w:r>
      <w:hyperlink r:id="rId9" w:history="1">
        <w:r w:rsidRPr="007006F5">
          <w:rPr>
            <w:rFonts w:ascii="Calibri" w:hAnsi="Calibri" w:cs="Calibri"/>
            <w:color w:val="0000FF"/>
            <w:sz w:val="22"/>
            <w:szCs w:val="22"/>
            <w:u w:val="single"/>
          </w:rPr>
          <w:t>RU1989@aol.com</w:t>
        </w:r>
      </w:hyperlink>
      <w:r w:rsidRPr="007006F5">
        <w:rPr>
          <w:rFonts w:ascii="Calibri" w:hAnsi="Calibri" w:cs="Calibri"/>
          <w:sz w:val="22"/>
          <w:szCs w:val="22"/>
        </w:rPr>
        <w:t xml:space="preserve"> or by phone or text at 908-705-3315.</w:t>
      </w:r>
      <w:r>
        <w:rPr>
          <w:rFonts w:ascii="Calibri" w:hAnsi="Calibri" w:cs="Calibri"/>
          <w:sz w:val="22"/>
          <w:szCs w:val="22"/>
        </w:rPr>
        <w:t xml:space="preserve">    </w:t>
      </w:r>
    </w:p>
    <w:p w:rsidR="00970CC5" w:rsidRPr="00BF354B" w:rsidRDefault="00970CC5" w:rsidP="00BF354B">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t>S</w:t>
      </w:r>
      <w:r w:rsidRPr="00BF354B">
        <w:rPr>
          <w:rFonts w:ascii="Calibri" w:hAnsi="Calibri" w:cs="Calibri"/>
          <w:sz w:val="22"/>
          <w:szCs w:val="22"/>
        </w:rPr>
        <w:t xml:space="preserve">cott Hunter </w:t>
      </w:r>
      <w:r>
        <w:rPr>
          <w:rFonts w:ascii="Calibri" w:hAnsi="Calibri" w:cs="Calibri"/>
          <w:sz w:val="22"/>
          <w:szCs w:val="22"/>
        </w:rPr>
        <w:t xml:space="preserve">, </w:t>
      </w:r>
      <w:r w:rsidRPr="00BF354B">
        <w:rPr>
          <w:rFonts w:ascii="Calibri" w:hAnsi="Calibri" w:cs="Calibri"/>
          <w:sz w:val="22"/>
          <w:szCs w:val="22"/>
        </w:rPr>
        <w:t>Youth Group Leader</w:t>
      </w:r>
    </w:p>
    <w:p w:rsidR="00970CC5" w:rsidRPr="00947717" w:rsidRDefault="00970CC5" w:rsidP="00027EB1">
      <w:pPr>
        <w:jc w:val="center"/>
        <w:rPr>
          <w:rFonts w:ascii="Calibri" w:hAnsi="Calibri" w:cs="Calibri"/>
          <w:b/>
          <w:bCs/>
          <w:caps/>
          <w:sz w:val="28"/>
          <w:szCs w:val="28"/>
        </w:rPr>
      </w:pPr>
      <w:r w:rsidRPr="00947717">
        <w:rPr>
          <w:rFonts w:ascii="Calibri" w:hAnsi="Calibri" w:cs="Calibri"/>
          <w:b/>
          <w:bCs/>
          <w:caps/>
          <w:sz w:val="28"/>
          <w:szCs w:val="28"/>
        </w:rPr>
        <w:t>ShareGood Thrift Shoppe</w:t>
      </w:r>
    </w:p>
    <w:p w:rsidR="00970CC5" w:rsidRPr="00947717" w:rsidRDefault="00970CC5" w:rsidP="00027EB1">
      <w:pPr>
        <w:jc w:val="center"/>
        <w:rPr>
          <w:rFonts w:ascii="Calibri" w:hAnsi="Calibri" w:cs="Calibri"/>
          <w:b/>
          <w:bCs/>
          <w:caps/>
          <w:sz w:val="16"/>
          <w:szCs w:val="16"/>
        </w:rPr>
      </w:pPr>
    </w:p>
    <w:p w:rsidR="00970CC5" w:rsidRPr="00947717" w:rsidRDefault="00970CC5" w:rsidP="00947717">
      <w:pPr>
        <w:pStyle w:val="NormalWeb"/>
        <w:shd w:val="clear" w:color="auto" w:fill="FFFFFF"/>
        <w:spacing w:before="0" w:beforeAutospacing="0" w:after="0" w:afterAutospacing="0"/>
        <w:rPr>
          <w:rFonts w:ascii="Calibri" w:hAnsi="Calibri" w:cs="Calibri"/>
          <w:b/>
          <w:bCs/>
        </w:rPr>
      </w:pPr>
      <w:r w:rsidRPr="00947717">
        <w:rPr>
          <w:rFonts w:ascii="Calibri" w:hAnsi="Calibri" w:cs="Calibri"/>
        </w:rPr>
        <w:t xml:space="preserve">Its Fall and you can see evidence of that at ShareGood. We already have our Halloween costumes and Christmas items on display. We will be adding items each week until the room is a HOLIDAY </w:t>
      </w:r>
      <w:r w:rsidRPr="00947717">
        <w:rPr>
          <w:rFonts w:ascii="Calibri" w:hAnsi="Calibri" w:cs="Calibri"/>
          <w:smallCaps/>
        </w:rPr>
        <w:t>EXTRAVAGANZA</w:t>
      </w:r>
      <w:r w:rsidRPr="00947717">
        <w:rPr>
          <w:rFonts w:ascii="Calibri" w:hAnsi="Calibri" w:cs="Calibri"/>
        </w:rPr>
        <w:t xml:space="preserve">. It is always a lot of fun for the customers to search through the holiday items for the one special thing that says Christmas to them. Our “Anything in a Bag Sale” for $5 during the second week in October was a success. Our customers love it and we get a chance to clear the shelves. ShareGood always stands ready to help where help is needed. An update on our outgoing mission work: We have continued to donate medical supplied to the medical mission in Nigeria. Sent more Bibles and religious books to the Prison Ministry at the Garden State Youth Correctional Facility. We made our bi-annual run to the Shelters with items donated to the shop and from the congregation. Thank you to everyone who donated. We took three bags of personal items and laundry products to 4 shelters, The Antonia Maria Foundation for women, The Center for Greater Expectations for pregnant teens, Christians Charity Men’s shelter in New Brunswick, Ronald McDonald House. We also sent 9 bags of coats to the St. Vincent De Paul Coat Drive. Children’s books went to North Brunswick Food Pantry. We are involved in our own missions and the missions of our customers. We learn about the situations in their families, countries and neighborhoods. It fills our hearts with compassion to hear their stories and have the opportunity to help. The Thrift Shop is a wonderful outreach opportunity for Simpson and I encourage everyone to come out and see what all the fuss is about. You will not be disappointed. Oh, and remember to follow us on Facebook at </w:t>
      </w:r>
      <w:hyperlink r:id="rId10" w:history="1">
        <w:r w:rsidRPr="00947717">
          <w:rPr>
            <w:rStyle w:val="Hyperlink"/>
            <w:rFonts w:ascii="Calibri" w:hAnsi="Calibri" w:cs="Calibri"/>
            <w:i/>
            <w:iCs/>
            <w:color w:val="auto"/>
          </w:rPr>
          <w:t>sharegoodthriftshoppe@facebook.com</w:t>
        </w:r>
      </w:hyperlink>
      <w:r w:rsidRPr="00947717">
        <w:rPr>
          <w:rFonts w:ascii="Calibri" w:hAnsi="Calibri" w:cs="Calibri"/>
        </w:rPr>
        <w:t xml:space="preserve">. </w:t>
      </w:r>
      <w:r w:rsidRPr="00947717">
        <w:rPr>
          <w:rFonts w:ascii="Calibri" w:hAnsi="Calibri" w:cs="Calibri"/>
          <w:b/>
          <w:bCs/>
        </w:rPr>
        <w:t>ShareGood will be closed Nov. 28 &amp; 30 for Thanksgiving weekend and the last two weeks in December we will be closed for the holiday break from Dec 24 through the Jan. 4 and will reopen Tuesday, Jan, 7, 2020.</w:t>
      </w:r>
    </w:p>
    <w:p w:rsidR="00970CC5" w:rsidRPr="00947717" w:rsidRDefault="00970CC5" w:rsidP="00947717">
      <w:pPr>
        <w:pStyle w:val="NormalWeb"/>
        <w:spacing w:before="0" w:beforeAutospacing="0" w:after="200" w:afterAutospacing="0"/>
        <w:rPr>
          <w:rFonts w:ascii="Calibri" w:hAnsi="Calibri" w:cs="Calibri"/>
        </w:rPr>
      </w:pPr>
      <w:r w:rsidRPr="00947717">
        <w:rPr>
          <w:rFonts w:ascii="Calibri" w:hAnsi="Calibri" w:cs="Calibri"/>
          <w:i/>
          <w:iCs/>
        </w:rPr>
        <w:t>We take what is given to us and share it with others through the shop and by assisting others to fulfill their mission to those less fortunate</w:t>
      </w:r>
      <w:r w:rsidRPr="00947717">
        <w:rPr>
          <w:rFonts w:ascii="Calibri" w:hAnsi="Calibri" w:cs="Calibri"/>
        </w:rPr>
        <w:t>.</w:t>
      </w:r>
    </w:p>
    <w:p w:rsidR="00970CC5" w:rsidRPr="00947717" w:rsidRDefault="00970CC5" w:rsidP="007006F5">
      <w:pPr>
        <w:pStyle w:val="NormalWeb"/>
        <w:spacing w:before="0" w:beforeAutospacing="0" w:after="200" w:afterAutospacing="0"/>
        <w:jc w:val="center"/>
        <w:rPr>
          <w:rFonts w:ascii="Calibri" w:hAnsi="Calibri" w:cs="Calibri"/>
        </w:rPr>
      </w:pPr>
      <w:r w:rsidRPr="00947717">
        <w:rPr>
          <w:rFonts w:ascii="Calibri" w:hAnsi="Calibri" w:cs="Calibri"/>
        </w:rPr>
        <w:t>Respectfully yours,</w:t>
      </w:r>
      <w:r w:rsidRPr="00947717">
        <w:rPr>
          <w:rFonts w:ascii="Calibri" w:hAnsi="Calibri" w:cs="Calibri"/>
        </w:rPr>
        <w:br/>
        <w:t xml:space="preserve">Lynn Palladino </w:t>
      </w:r>
      <w:r w:rsidRPr="00947717">
        <w:rPr>
          <w:rFonts w:ascii="Calibri" w:hAnsi="Calibri" w:cs="Calibri"/>
        </w:rPr>
        <w:br/>
        <w:t>ShareGood Thrift Shoppe Chairperson</w:t>
      </w:r>
    </w:p>
    <w:p w:rsidR="00970CC5" w:rsidRDefault="00970CC5" w:rsidP="000E4926">
      <w:pPr>
        <w:jc w:val="center"/>
        <w:rPr>
          <w:rFonts w:ascii="Calibri" w:hAnsi="Calibri" w:cs="Calibri"/>
          <w:b/>
          <w:bCs/>
          <w:caps/>
          <w:color w:val="FF0000"/>
          <w:sz w:val="16"/>
          <w:szCs w:val="16"/>
        </w:rPr>
      </w:pPr>
    </w:p>
    <w:p w:rsidR="00970CC5" w:rsidRDefault="00970CC5" w:rsidP="000E4926">
      <w:pPr>
        <w:jc w:val="center"/>
        <w:rPr>
          <w:rFonts w:ascii="Californian FB" w:hAnsi="Californian FB" w:cs="Californian FB"/>
          <w:b/>
          <w:bCs/>
          <w:smallCaps/>
        </w:rPr>
      </w:pPr>
      <w:r>
        <w:t xml:space="preserve">  </w:t>
      </w:r>
      <w:r>
        <w:pict>
          <v:shape id="_x0000_i1026" type="#_x0000_t75" style="width:80.25pt;height:80.25pt">
            <v:imagedata r:id="rId11" o:title=""/>
          </v:shape>
        </w:pict>
      </w:r>
    </w:p>
    <w:p w:rsidR="00970CC5" w:rsidRDefault="00970CC5" w:rsidP="000E4926">
      <w:pPr>
        <w:jc w:val="right"/>
        <w:rPr>
          <w:rFonts w:ascii="Californian FB" w:hAnsi="Californian FB" w:cs="Californian FB"/>
          <w:b/>
          <w:bCs/>
          <w:smallCaps/>
        </w:rPr>
      </w:pPr>
    </w:p>
    <w:p w:rsidR="00970CC5" w:rsidRDefault="00970CC5" w:rsidP="000E4926">
      <w:pPr>
        <w:jc w:val="center"/>
        <w:rPr>
          <w:rFonts w:ascii="Californian FB" w:hAnsi="Californian FB" w:cs="Californian FB"/>
          <w:b/>
          <w:bCs/>
          <w:smallCaps/>
        </w:rPr>
      </w:pPr>
      <w:r>
        <w:rPr>
          <w:rFonts w:ascii="Californian FB" w:hAnsi="Californian FB" w:cs="Californian FB"/>
          <w:b/>
          <w:bCs/>
          <w:smallCaps/>
        </w:rPr>
        <w:t xml:space="preserve">Deadline for Placing Order </w:t>
      </w:r>
      <w:r w:rsidRPr="00852C27">
        <w:rPr>
          <w:rFonts w:ascii="Californian FB" w:hAnsi="Californian FB" w:cs="Californian FB"/>
          <w:smallCaps/>
        </w:rPr>
        <w:t xml:space="preserve">is </w:t>
      </w:r>
      <w:r>
        <w:rPr>
          <w:rFonts w:ascii="Californian FB" w:hAnsi="Californian FB" w:cs="Californian FB"/>
          <w:b/>
          <w:bCs/>
          <w:smallCaps/>
          <w:sz w:val="32"/>
          <w:szCs w:val="32"/>
        </w:rPr>
        <w:t>Nov. 18th</w:t>
      </w:r>
    </w:p>
    <w:p w:rsidR="00970CC5" w:rsidRDefault="00970CC5" w:rsidP="000E4926">
      <w:pPr>
        <w:jc w:val="center"/>
        <w:rPr>
          <w:b/>
          <w:bCs/>
          <w:sz w:val="28"/>
          <w:szCs w:val="28"/>
        </w:rPr>
      </w:pPr>
      <w:r>
        <w:rPr>
          <w:rFonts w:ascii="Californian FB" w:hAnsi="Californian FB" w:cs="Californian FB"/>
          <w:b/>
          <w:bCs/>
          <w:smallCaps/>
          <w:sz w:val="28"/>
          <w:szCs w:val="28"/>
        </w:rPr>
        <w:t>$5.00 per Plant</w:t>
      </w:r>
    </w:p>
    <w:p w:rsidR="00970CC5" w:rsidRDefault="00970CC5" w:rsidP="000E4926">
      <w:pPr>
        <w:ind w:left="720"/>
        <w:jc w:val="center"/>
      </w:pPr>
    </w:p>
    <w:p w:rsidR="00970CC5" w:rsidRDefault="00970CC5" w:rsidP="000E4926">
      <w:pPr>
        <w:spacing w:line="360" w:lineRule="auto"/>
        <w:ind w:left="180"/>
        <w:rPr>
          <w:rFonts w:ascii="Californian FB" w:hAnsi="Californian FB" w:cs="Californian FB"/>
          <w:b/>
          <w:bCs/>
          <w:smallCaps/>
          <w:u w:val="single"/>
        </w:rPr>
      </w:pPr>
      <w:r>
        <w:rPr>
          <w:rFonts w:ascii="Californian FB" w:hAnsi="Californian FB" w:cs="Californian FB"/>
          <w:b/>
          <w:bCs/>
          <w:smallCaps/>
        </w:rPr>
        <w:t>Name:</w:t>
      </w:r>
      <w:r>
        <w:rPr>
          <w:rFonts w:ascii="Californian FB" w:hAnsi="Californian FB" w:cs="Californian FB"/>
          <w:b/>
          <w:bCs/>
          <w:smallCaps/>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p>
    <w:p w:rsidR="00970CC5" w:rsidRDefault="00970CC5" w:rsidP="000E4926">
      <w:pPr>
        <w:spacing w:line="360" w:lineRule="auto"/>
        <w:ind w:left="180"/>
        <w:rPr>
          <w:rFonts w:ascii="Californian FB" w:hAnsi="Californian FB" w:cs="Californian FB"/>
          <w:b/>
          <w:bCs/>
          <w:smallCaps/>
        </w:rPr>
      </w:pPr>
    </w:p>
    <w:p w:rsidR="00970CC5" w:rsidRDefault="00970CC5" w:rsidP="000E4926">
      <w:pPr>
        <w:spacing w:line="360" w:lineRule="auto"/>
        <w:ind w:left="180" w:right="-360"/>
        <w:rPr>
          <w:rFonts w:ascii="Californian FB" w:hAnsi="Californian FB" w:cs="Californian FB"/>
          <w:b/>
          <w:bCs/>
          <w:smallCaps/>
          <w:u w:val="single"/>
        </w:rPr>
      </w:pPr>
      <w:r>
        <w:rPr>
          <w:rFonts w:ascii="Californian FB" w:hAnsi="Californian FB" w:cs="Californian FB"/>
          <w:b/>
          <w:bCs/>
          <w:smallCaps/>
        </w:rPr>
        <w:t>Phone Number:</w:t>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p>
    <w:p w:rsidR="00970CC5" w:rsidRDefault="00970CC5" w:rsidP="000E4926">
      <w:pPr>
        <w:spacing w:line="360" w:lineRule="auto"/>
        <w:ind w:left="180"/>
        <w:rPr>
          <w:rFonts w:ascii="Californian FB" w:hAnsi="Californian FB" w:cs="Californian FB"/>
          <w:b/>
          <w:bCs/>
          <w:smallCaps/>
        </w:rPr>
      </w:pPr>
    </w:p>
    <w:p w:rsidR="00970CC5" w:rsidRDefault="00970CC5" w:rsidP="000E4926">
      <w:pPr>
        <w:spacing w:line="360" w:lineRule="auto"/>
        <w:ind w:left="180"/>
        <w:rPr>
          <w:rFonts w:ascii="Californian FB" w:hAnsi="Californian FB" w:cs="Californian FB"/>
          <w:b/>
          <w:bCs/>
          <w:smallCaps/>
          <w:u w:val="single"/>
        </w:rPr>
      </w:pPr>
      <w:r>
        <w:rPr>
          <w:rFonts w:ascii="Californian FB" w:hAnsi="Californian FB" w:cs="Californian FB"/>
          <w:b/>
          <w:bCs/>
          <w:smallCaps/>
        </w:rPr>
        <w:t>In Honor Of:</w:t>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p>
    <w:p w:rsidR="00970CC5" w:rsidRDefault="00970CC5" w:rsidP="000E4926">
      <w:pPr>
        <w:spacing w:line="360" w:lineRule="auto"/>
        <w:ind w:left="180"/>
        <w:rPr>
          <w:rFonts w:ascii="Lucida Calligraphy" w:hAnsi="Lucida Calligraphy" w:cs="Lucida Calligraphy"/>
          <w:b/>
          <w:bCs/>
          <w:sz w:val="20"/>
          <w:szCs w:val="20"/>
        </w:rPr>
      </w:pPr>
    </w:p>
    <w:p w:rsidR="00970CC5" w:rsidRDefault="00970CC5" w:rsidP="000E4926">
      <w:pPr>
        <w:spacing w:line="360" w:lineRule="auto"/>
        <w:ind w:left="180"/>
        <w:rPr>
          <w:rFonts w:ascii="Californian FB" w:hAnsi="Californian FB" w:cs="Californian FB"/>
          <w:b/>
          <w:bCs/>
          <w:smallCaps/>
          <w:u w:val="single"/>
        </w:rPr>
      </w:pPr>
      <w:r>
        <w:rPr>
          <w:rFonts w:ascii="Californian FB" w:hAnsi="Californian FB" w:cs="Californian FB"/>
          <w:b/>
          <w:bCs/>
          <w:smallCaps/>
        </w:rPr>
        <w:t>In Memory Of:</w:t>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r>
        <w:rPr>
          <w:rFonts w:ascii="Californian FB" w:hAnsi="Californian FB" w:cs="Californian FB"/>
          <w:b/>
          <w:bCs/>
          <w:smallCaps/>
          <w:u w:val="single"/>
        </w:rPr>
        <w:tab/>
      </w:r>
    </w:p>
    <w:p w:rsidR="00970CC5" w:rsidRDefault="00970CC5" w:rsidP="000E4926">
      <w:pPr>
        <w:ind w:left="180"/>
        <w:rPr>
          <w:rFonts w:ascii="Lucida Calligraphy" w:hAnsi="Lucida Calligraphy" w:cs="Lucida Calligraphy"/>
        </w:rPr>
      </w:pPr>
    </w:p>
    <w:p w:rsidR="00970CC5" w:rsidRDefault="00970CC5" w:rsidP="000E4926">
      <w:pPr>
        <w:ind w:left="180"/>
        <w:rPr>
          <w:rFonts w:ascii="Californian FB" w:hAnsi="Californian FB" w:cs="Californian FB"/>
          <w:b/>
          <w:bCs/>
        </w:rPr>
      </w:pPr>
      <w:r>
        <w:rPr>
          <w:rFonts w:ascii="Californian FB" w:hAnsi="Californian FB" w:cs="Californian FB"/>
          <w:b/>
          <w:bCs/>
        </w:rPr>
        <w:t xml:space="preserve">(    )  </w:t>
      </w:r>
      <w:r>
        <w:rPr>
          <w:rFonts w:ascii="Californian FB" w:hAnsi="Californian FB" w:cs="Californian FB"/>
          <w:b/>
          <w:bCs/>
          <w:sz w:val="22"/>
          <w:szCs w:val="22"/>
        </w:rPr>
        <w:t>I will take my plant following Christmas Eve worship</w:t>
      </w:r>
    </w:p>
    <w:p w:rsidR="00970CC5" w:rsidRDefault="00970CC5" w:rsidP="000E4926">
      <w:pPr>
        <w:ind w:left="180"/>
        <w:rPr>
          <w:rFonts w:ascii="Californian FB" w:hAnsi="Californian FB" w:cs="Californian FB"/>
          <w:b/>
          <w:bCs/>
          <w:sz w:val="22"/>
          <w:szCs w:val="22"/>
        </w:rPr>
      </w:pPr>
      <w:r>
        <w:rPr>
          <w:rFonts w:ascii="Californian FB" w:hAnsi="Californian FB" w:cs="Californian FB"/>
          <w:b/>
          <w:bCs/>
        </w:rPr>
        <w:t xml:space="preserve">(    )  </w:t>
      </w:r>
      <w:r>
        <w:rPr>
          <w:rFonts w:ascii="Californian FB" w:hAnsi="Californian FB" w:cs="Californian FB"/>
          <w:b/>
          <w:bCs/>
          <w:sz w:val="22"/>
          <w:szCs w:val="22"/>
        </w:rPr>
        <w:t>Please deliver my plant to shut-in</w:t>
      </w:r>
    </w:p>
    <w:p w:rsidR="00970CC5" w:rsidRDefault="00970CC5" w:rsidP="000E4926">
      <w:pPr>
        <w:ind w:left="180"/>
        <w:rPr>
          <w:rFonts w:ascii="Lucida Calligraphy" w:hAnsi="Lucida Calligraphy" w:cs="Lucida Calligraphy"/>
        </w:rPr>
      </w:pPr>
    </w:p>
    <w:p w:rsidR="00970CC5" w:rsidRDefault="00970CC5" w:rsidP="000E4926">
      <w:pPr>
        <w:pStyle w:val="Heading1"/>
        <w:ind w:left="180"/>
      </w:pPr>
      <w:r>
        <w:t>Checks Payable to SUMC</w:t>
      </w:r>
    </w:p>
    <w:p w:rsidR="00970CC5" w:rsidRDefault="00970CC5" w:rsidP="000E4926">
      <w:pPr>
        <w:ind w:left="180"/>
        <w:rPr>
          <w:rFonts w:ascii="Californian FB" w:hAnsi="Californian FB" w:cs="Californian FB"/>
          <w:b/>
          <w:bCs/>
        </w:rPr>
      </w:pPr>
      <w:r>
        <w:rPr>
          <w:rFonts w:ascii="Californian FB" w:hAnsi="Californian FB" w:cs="Californian FB"/>
          <w:b/>
          <w:bCs/>
        </w:rPr>
        <w:t>Give to Karen Gaunt</w:t>
      </w:r>
    </w:p>
    <w:p w:rsidR="00970CC5" w:rsidRDefault="00970CC5" w:rsidP="000E4926">
      <w:pPr>
        <w:ind w:left="180"/>
        <w:rPr>
          <w:rFonts w:ascii="Californian FB" w:hAnsi="Californian FB" w:cs="Californian FB"/>
          <w:b/>
          <w:bCs/>
        </w:rPr>
      </w:pPr>
      <w:r>
        <w:rPr>
          <w:rFonts w:ascii="Californian FB" w:hAnsi="Californian FB" w:cs="Californian FB"/>
          <w:b/>
          <w:bCs/>
        </w:rPr>
        <w:t>For more info. Karen  732-679-8416.</w:t>
      </w:r>
    </w:p>
    <w:p w:rsidR="00970CC5" w:rsidRPr="00F57D84" w:rsidRDefault="00970CC5" w:rsidP="005B761D">
      <w:pPr>
        <w:jc w:val="center"/>
        <w:rPr>
          <w:rFonts w:ascii="Calibri" w:hAnsi="Calibri" w:cs="Calibri"/>
          <w:b/>
          <w:bCs/>
          <w:sz w:val="28"/>
          <w:szCs w:val="28"/>
        </w:rPr>
      </w:pPr>
      <w:r>
        <w:rPr>
          <w:rFonts w:ascii="Calibri" w:hAnsi="Calibri" w:cs="Calibri"/>
          <w:b/>
          <w:bCs/>
          <w:caps/>
          <w:color w:val="FF0000"/>
          <w:sz w:val="16"/>
          <w:szCs w:val="16"/>
        </w:rPr>
        <w:br w:type="column"/>
      </w:r>
      <w:r w:rsidRPr="00F57D84">
        <w:rPr>
          <w:rFonts w:ascii="Calibri" w:hAnsi="Calibri" w:cs="Calibri"/>
          <w:b/>
          <w:bCs/>
          <w:color w:val="000000"/>
          <w:sz w:val="28"/>
          <w:szCs w:val="28"/>
        </w:rPr>
        <w:t>Simpson Women in Mission  (SWIM)</w:t>
      </w:r>
    </w:p>
    <w:p w:rsidR="00970CC5" w:rsidRDefault="00970CC5" w:rsidP="005B761D">
      <w:pPr>
        <w:rPr>
          <w:rFonts w:ascii="Calibri" w:hAnsi="Calibri" w:cs="Calibri"/>
          <w:color w:val="000000"/>
          <w:sz w:val="22"/>
          <w:szCs w:val="22"/>
        </w:rPr>
      </w:pPr>
    </w:p>
    <w:p w:rsidR="00970CC5" w:rsidRDefault="00970CC5" w:rsidP="005B761D">
      <w:r w:rsidRPr="005E2816">
        <w:rPr>
          <w:rFonts w:ascii="Calibri" w:hAnsi="Calibri" w:cs="Calibri"/>
          <w:color w:val="000000"/>
          <w:sz w:val="22"/>
          <w:szCs w:val="22"/>
        </w:rPr>
        <w:t>The spaghetti dinner we hosted on September 28</w:t>
      </w:r>
      <w:r w:rsidRPr="005E2816">
        <w:rPr>
          <w:rFonts w:ascii="Calibri" w:hAnsi="Calibri" w:cs="Calibri"/>
          <w:color w:val="000000"/>
          <w:sz w:val="13"/>
          <w:szCs w:val="13"/>
          <w:vertAlign w:val="superscript"/>
        </w:rPr>
        <w:t>th</w:t>
      </w:r>
      <w:r w:rsidRPr="005E2816">
        <w:rPr>
          <w:rFonts w:ascii="Calibri" w:hAnsi="Calibri" w:cs="Calibri"/>
          <w:color w:val="000000"/>
          <w:sz w:val="22"/>
          <w:szCs w:val="22"/>
        </w:rPr>
        <w:t xml:space="preserve"> was successful.  Being our first we did not have any guidelines to go by, but the end result was we made a profit of $872.00.  Thank you to all for your support , especially for the help in the kitchen.  On Sunday morning, after worship, we had a mini bake sale with the desserts that were leftover.  Another $65.00 was made. </w:t>
      </w:r>
    </w:p>
    <w:p w:rsidR="00970CC5" w:rsidRDefault="00970CC5" w:rsidP="005B761D"/>
    <w:p w:rsidR="00970CC5" w:rsidRDefault="00970CC5" w:rsidP="005B761D">
      <w:r w:rsidRPr="00BA4E34">
        <w:rPr>
          <w:rFonts w:ascii="Calibri" w:hAnsi="Calibri" w:cs="Calibri"/>
          <w:b/>
          <w:bCs/>
          <w:color w:val="000000"/>
          <w:sz w:val="22"/>
          <w:szCs w:val="22"/>
        </w:rPr>
        <w:t>Our annual December bake sale will be on December 8</w:t>
      </w:r>
      <w:r w:rsidRPr="00BA4E34">
        <w:rPr>
          <w:rFonts w:ascii="Calibri" w:hAnsi="Calibri" w:cs="Calibri"/>
          <w:b/>
          <w:bCs/>
          <w:color w:val="000000"/>
          <w:sz w:val="13"/>
          <w:szCs w:val="13"/>
          <w:vertAlign w:val="superscript"/>
        </w:rPr>
        <w:t>th</w:t>
      </w:r>
      <w:r w:rsidRPr="00BA4E34">
        <w:rPr>
          <w:rFonts w:ascii="Calibri" w:hAnsi="Calibri" w:cs="Calibri"/>
          <w:b/>
          <w:bCs/>
          <w:color w:val="000000"/>
          <w:sz w:val="22"/>
          <w:szCs w:val="22"/>
        </w:rPr>
        <w:t>.</w:t>
      </w:r>
      <w:r w:rsidRPr="005E2816">
        <w:rPr>
          <w:rFonts w:ascii="Calibri" w:hAnsi="Calibri" w:cs="Calibri"/>
          <w:color w:val="000000"/>
          <w:sz w:val="22"/>
          <w:szCs w:val="22"/>
        </w:rPr>
        <w:t>  Having a cookie exchange in December was discussed.  A tentative date of December 15th was discussed, but with so many activities going on that project may have to be postponed.  </w:t>
      </w:r>
    </w:p>
    <w:p w:rsidR="00970CC5" w:rsidRDefault="00970CC5" w:rsidP="005B761D"/>
    <w:p w:rsidR="00970CC5" w:rsidRDefault="00970CC5" w:rsidP="005B761D">
      <w:r w:rsidRPr="005E2816">
        <w:rPr>
          <w:rFonts w:ascii="Calibri" w:hAnsi="Calibri" w:cs="Calibri"/>
          <w:color w:val="000000"/>
          <w:sz w:val="22"/>
          <w:szCs w:val="22"/>
        </w:rPr>
        <w:t>Another fundraiser was presented.  SWIM was asked by a friend of a church member if she could display and sell her art work in Simpson Hall and would give us 10% of her sales.  After a discussion we felt that this is not something that is a good fit for our church or SWIM.</w:t>
      </w:r>
    </w:p>
    <w:p w:rsidR="00970CC5" w:rsidRDefault="00970CC5" w:rsidP="005B761D"/>
    <w:p w:rsidR="00970CC5" w:rsidRDefault="00970CC5" w:rsidP="005B761D">
      <w:r w:rsidRPr="005E2816">
        <w:rPr>
          <w:rFonts w:ascii="Calibri" w:hAnsi="Calibri" w:cs="Calibri"/>
          <w:color w:val="000000"/>
          <w:sz w:val="22"/>
          <w:szCs w:val="22"/>
        </w:rPr>
        <w:t>Our annual December dining out dinner will be on Tuesday, December 17</w:t>
      </w:r>
      <w:r w:rsidRPr="005E2816">
        <w:rPr>
          <w:rFonts w:ascii="Calibri" w:hAnsi="Calibri" w:cs="Calibri"/>
          <w:color w:val="000000"/>
          <w:sz w:val="13"/>
          <w:szCs w:val="13"/>
          <w:vertAlign w:val="superscript"/>
        </w:rPr>
        <w:t>th</w:t>
      </w:r>
      <w:r w:rsidRPr="005E2816">
        <w:rPr>
          <w:rFonts w:ascii="Calibri" w:hAnsi="Calibri" w:cs="Calibri"/>
          <w:color w:val="000000"/>
          <w:sz w:val="22"/>
          <w:szCs w:val="22"/>
        </w:rPr>
        <w:t>.  Place to be determined at our November meeting.  All women are welcome.</w:t>
      </w:r>
    </w:p>
    <w:p w:rsidR="00970CC5" w:rsidRDefault="00970CC5" w:rsidP="005B761D"/>
    <w:p w:rsidR="00970CC5" w:rsidRDefault="00970CC5" w:rsidP="005B761D">
      <w:pPr>
        <w:jc w:val="center"/>
      </w:pPr>
      <w:r w:rsidRPr="005E2816">
        <w:rPr>
          <w:rFonts w:ascii="Calibri" w:hAnsi="Calibri" w:cs="Calibri"/>
          <w:color w:val="000000"/>
          <w:sz w:val="22"/>
          <w:szCs w:val="22"/>
        </w:rPr>
        <w:t>Respectfully,</w:t>
      </w:r>
    </w:p>
    <w:p w:rsidR="00970CC5" w:rsidRDefault="00970CC5" w:rsidP="005B761D">
      <w:pPr>
        <w:jc w:val="center"/>
      </w:pPr>
      <w:r w:rsidRPr="005E2816">
        <w:rPr>
          <w:rFonts w:ascii="Calibri" w:hAnsi="Calibri" w:cs="Calibri"/>
          <w:color w:val="000000"/>
          <w:sz w:val="22"/>
          <w:szCs w:val="22"/>
        </w:rPr>
        <w:t>Dotty Himelrick, President</w:t>
      </w:r>
    </w:p>
    <w:p w:rsidR="00970CC5" w:rsidRDefault="00970CC5" w:rsidP="005B761D">
      <w:pPr>
        <w:jc w:val="center"/>
        <w:rPr>
          <w:rFonts w:ascii="Calibri" w:hAnsi="Calibri" w:cs="Calibri"/>
          <w:b/>
          <w:bCs/>
          <w:caps/>
          <w:color w:val="FF0000"/>
          <w:sz w:val="16"/>
          <w:szCs w:val="16"/>
        </w:rPr>
      </w:pPr>
    </w:p>
    <w:p w:rsidR="00970CC5" w:rsidRDefault="00970CC5" w:rsidP="005B761D">
      <w:pPr>
        <w:jc w:val="center"/>
        <w:rPr>
          <w:rFonts w:ascii="Calibri" w:hAnsi="Calibri" w:cs="Calibri"/>
          <w:b/>
          <w:bCs/>
          <w:caps/>
          <w:color w:val="FF0000"/>
          <w:sz w:val="28"/>
          <w:szCs w:val="28"/>
        </w:rPr>
      </w:pPr>
    </w:p>
    <w:p w:rsidR="00970CC5" w:rsidRDefault="00970CC5" w:rsidP="005B761D">
      <w:pPr>
        <w:jc w:val="center"/>
        <w:rPr>
          <w:rFonts w:ascii="Calibri" w:hAnsi="Calibri" w:cs="Calibri"/>
          <w:b/>
          <w:bCs/>
          <w:caps/>
          <w:color w:val="FF0000"/>
          <w:sz w:val="28"/>
          <w:szCs w:val="28"/>
        </w:rPr>
      </w:pPr>
      <w:r w:rsidRPr="000D215C">
        <w:rPr>
          <w:rFonts w:ascii="Calibri" w:hAnsi="Calibri" w:cs="Calibri"/>
          <w:b/>
          <w:bCs/>
          <w:caps/>
          <w:color w:val="FF0000"/>
          <w:sz w:val="28"/>
          <w:szCs w:val="28"/>
        </w:rPr>
        <w:pict>
          <v:shape id="_x0000_i1027" type="#_x0000_t75" style="width:48.75pt;height:71.25pt">
            <v:imagedata r:id="rId12" o:title=""/>
          </v:shape>
        </w:pict>
      </w:r>
    </w:p>
    <w:p w:rsidR="00970CC5" w:rsidRDefault="00970CC5" w:rsidP="005B761D">
      <w:pPr>
        <w:jc w:val="center"/>
        <w:rPr>
          <w:rFonts w:ascii="Calibri" w:hAnsi="Calibri" w:cs="Calibri"/>
          <w:b/>
          <w:bCs/>
          <w:caps/>
          <w:color w:val="FF0000"/>
          <w:sz w:val="28"/>
          <w:szCs w:val="28"/>
        </w:rPr>
      </w:pPr>
    </w:p>
    <w:p w:rsidR="00970CC5" w:rsidRPr="00BC5806" w:rsidRDefault="00970CC5" w:rsidP="005B761D">
      <w:pPr>
        <w:jc w:val="center"/>
        <w:rPr>
          <w:rFonts w:ascii="Calibri" w:hAnsi="Calibri" w:cs="Calibri"/>
          <w:b/>
          <w:bCs/>
          <w:caps/>
          <w:sz w:val="36"/>
          <w:szCs w:val="36"/>
        </w:rPr>
      </w:pPr>
      <w:r w:rsidRPr="00BC5806">
        <w:rPr>
          <w:rFonts w:ascii="Calibri" w:hAnsi="Calibri" w:cs="Calibri"/>
          <w:b/>
          <w:bCs/>
          <w:caps/>
          <w:sz w:val="36"/>
          <w:szCs w:val="36"/>
        </w:rPr>
        <w:t xml:space="preserve">SWIM Bake Sale </w:t>
      </w:r>
    </w:p>
    <w:p w:rsidR="00970CC5" w:rsidRPr="00BC5806" w:rsidRDefault="00970CC5" w:rsidP="005B761D">
      <w:pPr>
        <w:jc w:val="center"/>
        <w:rPr>
          <w:rFonts w:ascii="Calibri" w:hAnsi="Calibri" w:cs="Calibri"/>
          <w:b/>
          <w:bCs/>
          <w:caps/>
          <w:sz w:val="36"/>
          <w:szCs w:val="36"/>
        </w:rPr>
      </w:pPr>
      <w:r w:rsidRPr="00BC5806">
        <w:rPr>
          <w:rFonts w:ascii="Calibri" w:hAnsi="Calibri" w:cs="Calibri"/>
          <w:b/>
          <w:bCs/>
          <w:caps/>
          <w:sz w:val="36"/>
          <w:szCs w:val="36"/>
        </w:rPr>
        <w:t xml:space="preserve">December 8th </w:t>
      </w:r>
    </w:p>
    <w:p w:rsidR="00970CC5" w:rsidRPr="00D6184A" w:rsidRDefault="00970CC5" w:rsidP="005B761D">
      <w:pPr>
        <w:jc w:val="center"/>
        <w:rPr>
          <w:rFonts w:ascii="Calibri" w:hAnsi="Calibri" w:cs="Calibri"/>
          <w:b/>
          <w:bCs/>
          <w:caps/>
          <w:color w:val="FF0000"/>
          <w:sz w:val="16"/>
          <w:szCs w:val="16"/>
        </w:rPr>
      </w:pPr>
      <w:r w:rsidRPr="00BC5806">
        <w:rPr>
          <w:rFonts w:ascii="Calibri" w:hAnsi="Calibri" w:cs="Calibri"/>
          <w:b/>
          <w:bCs/>
          <w:caps/>
          <w:sz w:val="28"/>
          <w:szCs w:val="28"/>
        </w:rPr>
        <w:t>immediately following worship</w:t>
      </w:r>
    </w:p>
    <w:sectPr w:rsidR="00970CC5" w:rsidRPr="00D6184A" w:rsidSect="00AF195E">
      <w:pgSz w:w="16128" w:h="12240" w:orient="landscape" w:code="291"/>
      <w:pgMar w:top="432" w:right="835" w:bottom="432" w:left="432" w:header="432" w:footer="432" w:gutter="0"/>
      <w:cols w:num="2" w:space="936" w:equalWidth="0">
        <w:col w:w="7056" w:space="936"/>
        <w:col w:w="6869"/>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öUAA"/>
    <w:panose1 w:val="02030600000101010101"/>
    <w:charset w:val="81"/>
    <w:family w:val="roman"/>
    <w:pitch w:val="variable"/>
    <w:sig w:usb0="B00002AF" w:usb1="69D77CFB" w:usb2="00000030" w:usb3="00000000" w:csb0="0008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fornian FB">
    <w:altName w:val="LuzSans-Book"/>
    <w:panose1 w:val="00000000000000000000"/>
    <w:charset w:val="00"/>
    <w:family w:val="roman"/>
    <w:notTrueType/>
    <w:pitch w:val="variable"/>
    <w:sig w:usb0="00000003" w:usb1="00000000" w:usb2="00000000" w:usb3="00000000" w:csb0="00000001" w:csb1="00000000"/>
  </w:font>
  <w:font w:name="Lucida Calligraphy">
    <w:altName w:val="Arabic Typesetting"/>
    <w:panose1 w:val="00000000000000000000"/>
    <w:charset w:val="00"/>
    <w:family w:val="script"/>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360C1"/>
    <w:multiLevelType w:val="multilevel"/>
    <w:tmpl w:val="DCE860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3E5051F7"/>
    <w:multiLevelType w:val="multilevel"/>
    <w:tmpl w:val="E79C05A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3F8F2322"/>
    <w:multiLevelType w:val="multilevel"/>
    <w:tmpl w:val="3F02BA5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419A6C7A"/>
    <w:multiLevelType w:val="multilevel"/>
    <w:tmpl w:val="03F05CC4"/>
    <w:lvl w:ilvl="0">
      <w:start w:val="609"/>
      <w:numFmt w:val="decimal"/>
      <w:lvlText w:val="%1-"/>
      <w:lvlJc w:val="left"/>
      <w:pPr>
        <w:tabs>
          <w:tab w:val="num" w:pos="1560"/>
        </w:tabs>
        <w:ind w:left="1560" w:hanging="1560"/>
      </w:pPr>
      <w:rPr>
        <w:rFonts w:hint="default"/>
      </w:rPr>
    </w:lvl>
    <w:lvl w:ilvl="1">
      <w:start w:val="395"/>
      <w:numFmt w:val="decimal"/>
      <w:lvlText w:val="%1-%2-"/>
      <w:lvlJc w:val="left"/>
      <w:pPr>
        <w:tabs>
          <w:tab w:val="num" w:pos="1560"/>
        </w:tabs>
        <w:ind w:left="1560" w:hanging="1560"/>
      </w:pPr>
      <w:rPr>
        <w:rFonts w:hint="default"/>
      </w:rPr>
    </w:lvl>
    <w:lvl w:ilvl="2">
      <w:start w:val="6661"/>
      <w:numFmt w:val="decimal"/>
      <w:lvlText w:val="%1-%2-%3."/>
      <w:lvlJc w:val="left"/>
      <w:pPr>
        <w:tabs>
          <w:tab w:val="num" w:pos="1560"/>
        </w:tabs>
        <w:ind w:left="1560" w:hanging="1560"/>
      </w:pPr>
      <w:rPr>
        <w:rFonts w:hint="default"/>
      </w:rPr>
    </w:lvl>
    <w:lvl w:ilvl="3">
      <w:start w:val="1"/>
      <w:numFmt w:val="decimal"/>
      <w:lvlText w:val="%1-%2-%3.%4."/>
      <w:lvlJc w:val="left"/>
      <w:pPr>
        <w:tabs>
          <w:tab w:val="num" w:pos="1560"/>
        </w:tabs>
        <w:ind w:left="1560" w:hanging="1560"/>
      </w:pPr>
      <w:rPr>
        <w:rFonts w:hint="default"/>
      </w:rPr>
    </w:lvl>
    <w:lvl w:ilvl="4">
      <w:start w:val="1"/>
      <w:numFmt w:val="decimal"/>
      <w:lvlText w:val="%1-%2-%3.%4.%5."/>
      <w:lvlJc w:val="left"/>
      <w:pPr>
        <w:tabs>
          <w:tab w:val="num" w:pos="1560"/>
        </w:tabs>
        <w:ind w:left="1560" w:hanging="1560"/>
      </w:pPr>
      <w:rPr>
        <w:rFonts w:hint="default"/>
      </w:rPr>
    </w:lvl>
    <w:lvl w:ilvl="5">
      <w:start w:val="1"/>
      <w:numFmt w:val="decimal"/>
      <w:lvlText w:val="%1-%2-%3.%4.%5.%6."/>
      <w:lvlJc w:val="left"/>
      <w:pPr>
        <w:tabs>
          <w:tab w:val="num" w:pos="1560"/>
        </w:tabs>
        <w:ind w:left="1560" w:hanging="1560"/>
      </w:pPr>
      <w:rPr>
        <w:rFonts w:hint="default"/>
      </w:rPr>
    </w:lvl>
    <w:lvl w:ilvl="6">
      <w:start w:val="1"/>
      <w:numFmt w:val="decimal"/>
      <w:lvlText w:val="%1-%2-%3.%4.%5.%6.%7."/>
      <w:lvlJc w:val="left"/>
      <w:pPr>
        <w:tabs>
          <w:tab w:val="num" w:pos="1560"/>
        </w:tabs>
        <w:ind w:left="1560" w:hanging="156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A2F2818"/>
    <w:multiLevelType w:val="multilevel"/>
    <w:tmpl w:val="9B1E38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6AB14C13"/>
    <w:multiLevelType w:val="hybridMultilevel"/>
    <w:tmpl w:val="13BC78B8"/>
    <w:lvl w:ilvl="0" w:tplc="65526CB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3"/>
  </w:num>
  <w:num w:numId="2">
    <w:abstractNumId w:val="5"/>
  </w:num>
  <w:num w:numId="3">
    <w:abstractNumId w:val="2"/>
  </w:num>
  <w:num w:numId="4">
    <w:abstractNumId w:val="1"/>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gutterAtTop/>
  <w:defaultTabStop w:val="720"/>
  <w:doNotHyphenateCaps/>
  <w:noPunctuationKerning/>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62CF7"/>
    <w:rsid w:val="000003DB"/>
    <w:rsid w:val="000007CD"/>
    <w:rsid w:val="0000119A"/>
    <w:rsid w:val="000031CB"/>
    <w:rsid w:val="0000342D"/>
    <w:rsid w:val="00005733"/>
    <w:rsid w:val="000068F3"/>
    <w:rsid w:val="00006D1D"/>
    <w:rsid w:val="00007480"/>
    <w:rsid w:val="000075D9"/>
    <w:rsid w:val="00010CD3"/>
    <w:rsid w:val="00011CCB"/>
    <w:rsid w:val="00012687"/>
    <w:rsid w:val="000131A9"/>
    <w:rsid w:val="00013A1F"/>
    <w:rsid w:val="00013F23"/>
    <w:rsid w:val="000140DF"/>
    <w:rsid w:val="000151CF"/>
    <w:rsid w:val="00015868"/>
    <w:rsid w:val="000158EE"/>
    <w:rsid w:val="00015BC5"/>
    <w:rsid w:val="000165E2"/>
    <w:rsid w:val="00016621"/>
    <w:rsid w:val="000166FA"/>
    <w:rsid w:val="000167FA"/>
    <w:rsid w:val="00017990"/>
    <w:rsid w:val="00017FA7"/>
    <w:rsid w:val="000202F9"/>
    <w:rsid w:val="000203CC"/>
    <w:rsid w:val="00021955"/>
    <w:rsid w:val="00021B4E"/>
    <w:rsid w:val="00021C7B"/>
    <w:rsid w:val="00021E7D"/>
    <w:rsid w:val="00022C4E"/>
    <w:rsid w:val="00022E1A"/>
    <w:rsid w:val="00023020"/>
    <w:rsid w:val="000245A1"/>
    <w:rsid w:val="000249BF"/>
    <w:rsid w:val="00026186"/>
    <w:rsid w:val="000261B6"/>
    <w:rsid w:val="000266E3"/>
    <w:rsid w:val="00026AFD"/>
    <w:rsid w:val="00027181"/>
    <w:rsid w:val="000275B6"/>
    <w:rsid w:val="00027EB1"/>
    <w:rsid w:val="00027EED"/>
    <w:rsid w:val="00030A10"/>
    <w:rsid w:val="00030F88"/>
    <w:rsid w:val="0003187F"/>
    <w:rsid w:val="00031A09"/>
    <w:rsid w:val="00034E2C"/>
    <w:rsid w:val="000356A6"/>
    <w:rsid w:val="00036DD1"/>
    <w:rsid w:val="00037079"/>
    <w:rsid w:val="00037437"/>
    <w:rsid w:val="00037670"/>
    <w:rsid w:val="00037A1F"/>
    <w:rsid w:val="00037C11"/>
    <w:rsid w:val="0004003A"/>
    <w:rsid w:val="000402B0"/>
    <w:rsid w:val="000404B9"/>
    <w:rsid w:val="00040A85"/>
    <w:rsid w:val="000418FE"/>
    <w:rsid w:val="00042012"/>
    <w:rsid w:val="00042B4C"/>
    <w:rsid w:val="00042D20"/>
    <w:rsid w:val="00042E11"/>
    <w:rsid w:val="00043254"/>
    <w:rsid w:val="00043EBE"/>
    <w:rsid w:val="00044583"/>
    <w:rsid w:val="00044777"/>
    <w:rsid w:val="0004551B"/>
    <w:rsid w:val="00045D3F"/>
    <w:rsid w:val="0004609D"/>
    <w:rsid w:val="000466D6"/>
    <w:rsid w:val="00047744"/>
    <w:rsid w:val="00047AC9"/>
    <w:rsid w:val="000503E2"/>
    <w:rsid w:val="00051727"/>
    <w:rsid w:val="000527ED"/>
    <w:rsid w:val="00052E2E"/>
    <w:rsid w:val="00054032"/>
    <w:rsid w:val="0005435D"/>
    <w:rsid w:val="00054507"/>
    <w:rsid w:val="0005510F"/>
    <w:rsid w:val="00056FBF"/>
    <w:rsid w:val="000574B5"/>
    <w:rsid w:val="000579D7"/>
    <w:rsid w:val="00061538"/>
    <w:rsid w:val="000615D2"/>
    <w:rsid w:val="00061C01"/>
    <w:rsid w:val="00061D2B"/>
    <w:rsid w:val="00062CF7"/>
    <w:rsid w:val="00062E6E"/>
    <w:rsid w:val="00063186"/>
    <w:rsid w:val="00063378"/>
    <w:rsid w:val="0006340E"/>
    <w:rsid w:val="00064087"/>
    <w:rsid w:val="000641C6"/>
    <w:rsid w:val="000643B7"/>
    <w:rsid w:val="00064765"/>
    <w:rsid w:val="00065861"/>
    <w:rsid w:val="0006618C"/>
    <w:rsid w:val="000664B0"/>
    <w:rsid w:val="0006689D"/>
    <w:rsid w:val="00073148"/>
    <w:rsid w:val="00073FFF"/>
    <w:rsid w:val="00075559"/>
    <w:rsid w:val="0007616B"/>
    <w:rsid w:val="0007733E"/>
    <w:rsid w:val="00080F69"/>
    <w:rsid w:val="00081BE2"/>
    <w:rsid w:val="00082150"/>
    <w:rsid w:val="000822D0"/>
    <w:rsid w:val="00083E6A"/>
    <w:rsid w:val="00083ECF"/>
    <w:rsid w:val="000841CE"/>
    <w:rsid w:val="00084EAF"/>
    <w:rsid w:val="0008560A"/>
    <w:rsid w:val="00087017"/>
    <w:rsid w:val="000876E7"/>
    <w:rsid w:val="00090836"/>
    <w:rsid w:val="000913CD"/>
    <w:rsid w:val="00091481"/>
    <w:rsid w:val="000919E5"/>
    <w:rsid w:val="00091EFA"/>
    <w:rsid w:val="00092AE0"/>
    <w:rsid w:val="00093059"/>
    <w:rsid w:val="00093B63"/>
    <w:rsid w:val="000961C1"/>
    <w:rsid w:val="00096F9E"/>
    <w:rsid w:val="00097D1F"/>
    <w:rsid w:val="000A0156"/>
    <w:rsid w:val="000A06C1"/>
    <w:rsid w:val="000A08D4"/>
    <w:rsid w:val="000A196B"/>
    <w:rsid w:val="000A2B94"/>
    <w:rsid w:val="000A3290"/>
    <w:rsid w:val="000A33C5"/>
    <w:rsid w:val="000A369F"/>
    <w:rsid w:val="000A3A1F"/>
    <w:rsid w:val="000A44C3"/>
    <w:rsid w:val="000A44DC"/>
    <w:rsid w:val="000A4603"/>
    <w:rsid w:val="000A55DB"/>
    <w:rsid w:val="000A644D"/>
    <w:rsid w:val="000A6900"/>
    <w:rsid w:val="000B02B7"/>
    <w:rsid w:val="000B114F"/>
    <w:rsid w:val="000B28A4"/>
    <w:rsid w:val="000B39B2"/>
    <w:rsid w:val="000B3E56"/>
    <w:rsid w:val="000B591A"/>
    <w:rsid w:val="000B6169"/>
    <w:rsid w:val="000B6F75"/>
    <w:rsid w:val="000B7AB8"/>
    <w:rsid w:val="000B7B06"/>
    <w:rsid w:val="000B7B17"/>
    <w:rsid w:val="000C0DEB"/>
    <w:rsid w:val="000C1254"/>
    <w:rsid w:val="000C2B4F"/>
    <w:rsid w:val="000C3872"/>
    <w:rsid w:val="000C482F"/>
    <w:rsid w:val="000C4AC8"/>
    <w:rsid w:val="000C4D8D"/>
    <w:rsid w:val="000C4DF0"/>
    <w:rsid w:val="000C6E8C"/>
    <w:rsid w:val="000C6F03"/>
    <w:rsid w:val="000C7891"/>
    <w:rsid w:val="000D01AB"/>
    <w:rsid w:val="000D215C"/>
    <w:rsid w:val="000D303C"/>
    <w:rsid w:val="000D392F"/>
    <w:rsid w:val="000D4B51"/>
    <w:rsid w:val="000D61B9"/>
    <w:rsid w:val="000D646C"/>
    <w:rsid w:val="000D6841"/>
    <w:rsid w:val="000D7A6F"/>
    <w:rsid w:val="000E0A5C"/>
    <w:rsid w:val="000E23BF"/>
    <w:rsid w:val="000E3D49"/>
    <w:rsid w:val="000E4926"/>
    <w:rsid w:val="000E5016"/>
    <w:rsid w:val="000E67ED"/>
    <w:rsid w:val="000E6F3B"/>
    <w:rsid w:val="000E7067"/>
    <w:rsid w:val="000E7ECA"/>
    <w:rsid w:val="000E7F0E"/>
    <w:rsid w:val="000F01E4"/>
    <w:rsid w:val="000F077C"/>
    <w:rsid w:val="000F12A1"/>
    <w:rsid w:val="000F1BFB"/>
    <w:rsid w:val="000F52C8"/>
    <w:rsid w:val="000F6872"/>
    <w:rsid w:val="000F695B"/>
    <w:rsid w:val="000F74B1"/>
    <w:rsid w:val="000F7A0E"/>
    <w:rsid w:val="000F7AA6"/>
    <w:rsid w:val="0010012E"/>
    <w:rsid w:val="001018E8"/>
    <w:rsid w:val="00101F1E"/>
    <w:rsid w:val="00101F25"/>
    <w:rsid w:val="00102B74"/>
    <w:rsid w:val="00102F14"/>
    <w:rsid w:val="00103049"/>
    <w:rsid w:val="00103942"/>
    <w:rsid w:val="00103E12"/>
    <w:rsid w:val="00104517"/>
    <w:rsid w:val="0010494C"/>
    <w:rsid w:val="00104D13"/>
    <w:rsid w:val="00106A8E"/>
    <w:rsid w:val="00106C0D"/>
    <w:rsid w:val="00107093"/>
    <w:rsid w:val="0011188F"/>
    <w:rsid w:val="00111BF1"/>
    <w:rsid w:val="0011201F"/>
    <w:rsid w:val="00114F4F"/>
    <w:rsid w:val="00114F76"/>
    <w:rsid w:val="00114FC1"/>
    <w:rsid w:val="001151E7"/>
    <w:rsid w:val="00115857"/>
    <w:rsid w:val="00115F98"/>
    <w:rsid w:val="001173B5"/>
    <w:rsid w:val="00120347"/>
    <w:rsid w:val="001207EF"/>
    <w:rsid w:val="00121136"/>
    <w:rsid w:val="00121B81"/>
    <w:rsid w:val="00122F00"/>
    <w:rsid w:val="00123316"/>
    <w:rsid w:val="00123A66"/>
    <w:rsid w:val="00125577"/>
    <w:rsid w:val="00126743"/>
    <w:rsid w:val="001272B9"/>
    <w:rsid w:val="001278F6"/>
    <w:rsid w:val="00127B61"/>
    <w:rsid w:val="00127BE8"/>
    <w:rsid w:val="001304E1"/>
    <w:rsid w:val="00130FD7"/>
    <w:rsid w:val="00131F7D"/>
    <w:rsid w:val="001331F1"/>
    <w:rsid w:val="00134812"/>
    <w:rsid w:val="00134BD0"/>
    <w:rsid w:val="001359A2"/>
    <w:rsid w:val="00136243"/>
    <w:rsid w:val="001374EA"/>
    <w:rsid w:val="00137A20"/>
    <w:rsid w:val="00137F03"/>
    <w:rsid w:val="00140B84"/>
    <w:rsid w:val="00140C44"/>
    <w:rsid w:val="001410F3"/>
    <w:rsid w:val="00141442"/>
    <w:rsid w:val="00141BEA"/>
    <w:rsid w:val="00143BC2"/>
    <w:rsid w:val="00144F82"/>
    <w:rsid w:val="0014647A"/>
    <w:rsid w:val="0014648A"/>
    <w:rsid w:val="001466FA"/>
    <w:rsid w:val="00146ADB"/>
    <w:rsid w:val="0014700E"/>
    <w:rsid w:val="00147B82"/>
    <w:rsid w:val="0015196F"/>
    <w:rsid w:val="0015262B"/>
    <w:rsid w:val="00152632"/>
    <w:rsid w:val="00152640"/>
    <w:rsid w:val="001528E2"/>
    <w:rsid w:val="00152A4D"/>
    <w:rsid w:val="00152C54"/>
    <w:rsid w:val="001539C8"/>
    <w:rsid w:val="00155266"/>
    <w:rsid w:val="00155882"/>
    <w:rsid w:val="001564E4"/>
    <w:rsid w:val="00156DE1"/>
    <w:rsid w:val="00156F9D"/>
    <w:rsid w:val="0016119C"/>
    <w:rsid w:val="0016189A"/>
    <w:rsid w:val="00162245"/>
    <w:rsid w:val="00162750"/>
    <w:rsid w:val="0016328B"/>
    <w:rsid w:val="00163729"/>
    <w:rsid w:val="00163B95"/>
    <w:rsid w:val="00163E43"/>
    <w:rsid w:val="00164741"/>
    <w:rsid w:val="00164961"/>
    <w:rsid w:val="00165254"/>
    <w:rsid w:val="00166BC2"/>
    <w:rsid w:val="00166BC8"/>
    <w:rsid w:val="001679B5"/>
    <w:rsid w:val="00167AF2"/>
    <w:rsid w:val="001701F4"/>
    <w:rsid w:val="00170EAE"/>
    <w:rsid w:val="00171595"/>
    <w:rsid w:val="0017318C"/>
    <w:rsid w:val="00173336"/>
    <w:rsid w:val="0017399D"/>
    <w:rsid w:val="00173E23"/>
    <w:rsid w:val="00174F36"/>
    <w:rsid w:val="00176600"/>
    <w:rsid w:val="00177E80"/>
    <w:rsid w:val="0018002F"/>
    <w:rsid w:val="0018055B"/>
    <w:rsid w:val="00180986"/>
    <w:rsid w:val="001809F0"/>
    <w:rsid w:val="00180BBC"/>
    <w:rsid w:val="00180C0D"/>
    <w:rsid w:val="00181F6B"/>
    <w:rsid w:val="00182B50"/>
    <w:rsid w:val="00183744"/>
    <w:rsid w:val="00184467"/>
    <w:rsid w:val="00184BF3"/>
    <w:rsid w:val="001855DB"/>
    <w:rsid w:val="00185C30"/>
    <w:rsid w:val="00187E0A"/>
    <w:rsid w:val="00191542"/>
    <w:rsid w:val="00191894"/>
    <w:rsid w:val="001920D9"/>
    <w:rsid w:val="001921FF"/>
    <w:rsid w:val="00193581"/>
    <w:rsid w:val="001954DB"/>
    <w:rsid w:val="00196699"/>
    <w:rsid w:val="001A0709"/>
    <w:rsid w:val="001A07BF"/>
    <w:rsid w:val="001A1851"/>
    <w:rsid w:val="001A1D3D"/>
    <w:rsid w:val="001A28E6"/>
    <w:rsid w:val="001A2B6E"/>
    <w:rsid w:val="001A32AB"/>
    <w:rsid w:val="001A3483"/>
    <w:rsid w:val="001A5B98"/>
    <w:rsid w:val="001A5D75"/>
    <w:rsid w:val="001A5EF8"/>
    <w:rsid w:val="001A6AA5"/>
    <w:rsid w:val="001A7E93"/>
    <w:rsid w:val="001B00DA"/>
    <w:rsid w:val="001B17B7"/>
    <w:rsid w:val="001B204F"/>
    <w:rsid w:val="001B335C"/>
    <w:rsid w:val="001B4681"/>
    <w:rsid w:val="001B46FF"/>
    <w:rsid w:val="001B4BF5"/>
    <w:rsid w:val="001B537A"/>
    <w:rsid w:val="001B6988"/>
    <w:rsid w:val="001B69E2"/>
    <w:rsid w:val="001B6F0E"/>
    <w:rsid w:val="001C064A"/>
    <w:rsid w:val="001C0FEC"/>
    <w:rsid w:val="001C16BB"/>
    <w:rsid w:val="001C21FC"/>
    <w:rsid w:val="001C23C8"/>
    <w:rsid w:val="001C362C"/>
    <w:rsid w:val="001C3775"/>
    <w:rsid w:val="001C38B8"/>
    <w:rsid w:val="001C3ED2"/>
    <w:rsid w:val="001C41F8"/>
    <w:rsid w:val="001C43E8"/>
    <w:rsid w:val="001C457B"/>
    <w:rsid w:val="001C4E26"/>
    <w:rsid w:val="001C5DEB"/>
    <w:rsid w:val="001C75FC"/>
    <w:rsid w:val="001C7FAB"/>
    <w:rsid w:val="001D074F"/>
    <w:rsid w:val="001D0D07"/>
    <w:rsid w:val="001D10E9"/>
    <w:rsid w:val="001D1411"/>
    <w:rsid w:val="001D2181"/>
    <w:rsid w:val="001D24B9"/>
    <w:rsid w:val="001D27D6"/>
    <w:rsid w:val="001D2F63"/>
    <w:rsid w:val="001D30B4"/>
    <w:rsid w:val="001D34AF"/>
    <w:rsid w:val="001D3F93"/>
    <w:rsid w:val="001D6AF7"/>
    <w:rsid w:val="001E0906"/>
    <w:rsid w:val="001E28E3"/>
    <w:rsid w:val="001E39F4"/>
    <w:rsid w:val="001E4391"/>
    <w:rsid w:val="001E44A9"/>
    <w:rsid w:val="001E46D0"/>
    <w:rsid w:val="001E4B02"/>
    <w:rsid w:val="001E52C5"/>
    <w:rsid w:val="001E6351"/>
    <w:rsid w:val="001E6407"/>
    <w:rsid w:val="001E682B"/>
    <w:rsid w:val="001E6B2E"/>
    <w:rsid w:val="001E6BB6"/>
    <w:rsid w:val="001E7797"/>
    <w:rsid w:val="001E7B16"/>
    <w:rsid w:val="001F0078"/>
    <w:rsid w:val="001F097D"/>
    <w:rsid w:val="001F11FF"/>
    <w:rsid w:val="001F2E00"/>
    <w:rsid w:val="001F329A"/>
    <w:rsid w:val="001F49A7"/>
    <w:rsid w:val="001F4A8C"/>
    <w:rsid w:val="001F715F"/>
    <w:rsid w:val="001F7161"/>
    <w:rsid w:val="001F736E"/>
    <w:rsid w:val="0020017D"/>
    <w:rsid w:val="002005A4"/>
    <w:rsid w:val="00200DEB"/>
    <w:rsid w:val="00200E05"/>
    <w:rsid w:val="00201543"/>
    <w:rsid w:val="00202AAB"/>
    <w:rsid w:val="00203BEF"/>
    <w:rsid w:val="00204798"/>
    <w:rsid w:val="00204DCA"/>
    <w:rsid w:val="002052E7"/>
    <w:rsid w:val="00207720"/>
    <w:rsid w:val="00207BA4"/>
    <w:rsid w:val="00207E30"/>
    <w:rsid w:val="00210048"/>
    <w:rsid w:val="0021114E"/>
    <w:rsid w:val="00212721"/>
    <w:rsid w:val="00212CD5"/>
    <w:rsid w:val="002141BF"/>
    <w:rsid w:val="00214843"/>
    <w:rsid w:val="00214909"/>
    <w:rsid w:val="002149D3"/>
    <w:rsid w:val="00214FF8"/>
    <w:rsid w:val="002169DF"/>
    <w:rsid w:val="00217610"/>
    <w:rsid w:val="00220688"/>
    <w:rsid w:val="00221178"/>
    <w:rsid w:val="002213E1"/>
    <w:rsid w:val="00222B53"/>
    <w:rsid w:val="00224344"/>
    <w:rsid w:val="002249D2"/>
    <w:rsid w:val="00225D1D"/>
    <w:rsid w:val="00226840"/>
    <w:rsid w:val="002277C5"/>
    <w:rsid w:val="002304AA"/>
    <w:rsid w:val="00230563"/>
    <w:rsid w:val="0023096E"/>
    <w:rsid w:val="00232F44"/>
    <w:rsid w:val="0023303A"/>
    <w:rsid w:val="0023503D"/>
    <w:rsid w:val="002350F5"/>
    <w:rsid w:val="002366E0"/>
    <w:rsid w:val="002369D4"/>
    <w:rsid w:val="00237825"/>
    <w:rsid w:val="00240355"/>
    <w:rsid w:val="00240850"/>
    <w:rsid w:val="00240AE6"/>
    <w:rsid w:val="00241588"/>
    <w:rsid w:val="00241636"/>
    <w:rsid w:val="0024333D"/>
    <w:rsid w:val="002433C7"/>
    <w:rsid w:val="00244689"/>
    <w:rsid w:val="002454A4"/>
    <w:rsid w:val="00246026"/>
    <w:rsid w:val="00247483"/>
    <w:rsid w:val="00250654"/>
    <w:rsid w:val="00251910"/>
    <w:rsid w:val="00251A78"/>
    <w:rsid w:val="00251F2D"/>
    <w:rsid w:val="0025228C"/>
    <w:rsid w:val="002522B6"/>
    <w:rsid w:val="00252E6D"/>
    <w:rsid w:val="00253D52"/>
    <w:rsid w:val="00255999"/>
    <w:rsid w:val="002575E9"/>
    <w:rsid w:val="00257BE5"/>
    <w:rsid w:val="00260B89"/>
    <w:rsid w:val="00261153"/>
    <w:rsid w:val="00261AD3"/>
    <w:rsid w:val="002620C1"/>
    <w:rsid w:val="00263965"/>
    <w:rsid w:val="00263A10"/>
    <w:rsid w:val="00265DB5"/>
    <w:rsid w:val="00266052"/>
    <w:rsid w:val="0026676F"/>
    <w:rsid w:val="00266798"/>
    <w:rsid w:val="00266933"/>
    <w:rsid w:val="00266B42"/>
    <w:rsid w:val="00272169"/>
    <w:rsid w:val="0027298A"/>
    <w:rsid w:val="00274B54"/>
    <w:rsid w:val="002760B3"/>
    <w:rsid w:val="00277AA7"/>
    <w:rsid w:val="00277B3C"/>
    <w:rsid w:val="00277DE9"/>
    <w:rsid w:val="002806A7"/>
    <w:rsid w:val="00280756"/>
    <w:rsid w:val="00280C3B"/>
    <w:rsid w:val="00280DF8"/>
    <w:rsid w:val="00281B56"/>
    <w:rsid w:val="00281C63"/>
    <w:rsid w:val="00282571"/>
    <w:rsid w:val="00284291"/>
    <w:rsid w:val="0028589F"/>
    <w:rsid w:val="002858F5"/>
    <w:rsid w:val="00285F42"/>
    <w:rsid w:val="0028794F"/>
    <w:rsid w:val="00290949"/>
    <w:rsid w:val="00290EBD"/>
    <w:rsid w:val="002915F5"/>
    <w:rsid w:val="002922E5"/>
    <w:rsid w:val="002930CD"/>
    <w:rsid w:val="0029393C"/>
    <w:rsid w:val="00294221"/>
    <w:rsid w:val="0029647C"/>
    <w:rsid w:val="002969D9"/>
    <w:rsid w:val="00297048"/>
    <w:rsid w:val="00297B4C"/>
    <w:rsid w:val="00297CD6"/>
    <w:rsid w:val="00297FB1"/>
    <w:rsid w:val="002A0782"/>
    <w:rsid w:val="002A0C06"/>
    <w:rsid w:val="002A1D1E"/>
    <w:rsid w:val="002A2397"/>
    <w:rsid w:val="002A24BC"/>
    <w:rsid w:val="002A3325"/>
    <w:rsid w:val="002A3A20"/>
    <w:rsid w:val="002A3C48"/>
    <w:rsid w:val="002A3CEB"/>
    <w:rsid w:val="002A58D4"/>
    <w:rsid w:val="002A5FE8"/>
    <w:rsid w:val="002A63C9"/>
    <w:rsid w:val="002A72BE"/>
    <w:rsid w:val="002A7C09"/>
    <w:rsid w:val="002B0652"/>
    <w:rsid w:val="002B08C7"/>
    <w:rsid w:val="002B0DBF"/>
    <w:rsid w:val="002B16C0"/>
    <w:rsid w:val="002B30C0"/>
    <w:rsid w:val="002B4201"/>
    <w:rsid w:val="002B44C2"/>
    <w:rsid w:val="002B6201"/>
    <w:rsid w:val="002B7001"/>
    <w:rsid w:val="002B7150"/>
    <w:rsid w:val="002B7197"/>
    <w:rsid w:val="002C0025"/>
    <w:rsid w:val="002C14E9"/>
    <w:rsid w:val="002C162A"/>
    <w:rsid w:val="002C19B9"/>
    <w:rsid w:val="002C21C4"/>
    <w:rsid w:val="002C2BA2"/>
    <w:rsid w:val="002C2D9D"/>
    <w:rsid w:val="002C3085"/>
    <w:rsid w:val="002C3E77"/>
    <w:rsid w:val="002C40B0"/>
    <w:rsid w:val="002C6B68"/>
    <w:rsid w:val="002C75C6"/>
    <w:rsid w:val="002D035F"/>
    <w:rsid w:val="002D132B"/>
    <w:rsid w:val="002D1FA6"/>
    <w:rsid w:val="002D2696"/>
    <w:rsid w:val="002D2C2A"/>
    <w:rsid w:val="002D4225"/>
    <w:rsid w:val="002D446F"/>
    <w:rsid w:val="002D50A6"/>
    <w:rsid w:val="002D570F"/>
    <w:rsid w:val="002D6470"/>
    <w:rsid w:val="002D67FB"/>
    <w:rsid w:val="002D7235"/>
    <w:rsid w:val="002D73D5"/>
    <w:rsid w:val="002E117C"/>
    <w:rsid w:val="002E19B0"/>
    <w:rsid w:val="002E1A81"/>
    <w:rsid w:val="002E1E3E"/>
    <w:rsid w:val="002E27D5"/>
    <w:rsid w:val="002E2931"/>
    <w:rsid w:val="002E44DA"/>
    <w:rsid w:val="002E4C2E"/>
    <w:rsid w:val="002E4ECD"/>
    <w:rsid w:val="002E674D"/>
    <w:rsid w:val="002E7A17"/>
    <w:rsid w:val="002E7E8D"/>
    <w:rsid w:val="002F00BD"/>
    <w:rsid w:val="002F047F"/>
    <w:rsid w:val="002F0521"/>
    <w:rsid w:val="002F0FA4"/>
    <w:rsid w:val="002F2FF7"/>
    <w:rsid w:val="002F366F"/>
    <w:rsid w:val="002F3A0F"/>
    <w:rsid w:val="002F51CF"/>
    <w:rsid w:val="002F5874"/>
    <w:rsid w:val="002F64A7"/>
    <w:rsid w:val="002F64F2"/>
    <w:rsid w:val="002F717B"/>
    <w:rsid w:val="003006E4"/>
    <w:rsid w:val="00300EF6"/>
    <w:rsid w:val="00301241"/>
    <w:rsid w:val="003013A1"/>
    <w:rsid w:val="0030179A"/>
    <w:rsid w:val="00301852"/>
    <w:rsid w:val="00302138"/>
    <w:rsid w:val="00302241"/>
    <w:rsid w:val="0030255B"/>
    <w:rsid w:val="00303DFC"/>
    <w:rsid w:val="00306660"/>
    <w:rsid w:val="003077E4"/>
    <w:rsid w:val="00307F2F"/>
    <w:rsid w:val="0031058A"/>
    <w:rsid w:val="00310649"/>
    <w:rsid w:val="00311141"/>
    <w:rsid w:val="003117E2"/>
    <w:rsid w:val="00312141"/>
    <w:rsid w:val="003122F4"/>
    <w:rsid w:val="0031271E"/>
    <w:rsid w:val="00312A9C"/>
    <w:rsid w:val="00313DFE"/>
    <w:rsid w:val="0031402A"/>
    <w:rsid w:val="003145FC"/>
    <w:rsid w:val="00314604"/>
    <w:rsid w:val="00315393"/>
    <w:rsid w:val="003157FA"/>
    <w:rsid w:val="00315960"/>
    <w:rsid w:val="00315A38"/>
    <w:rsid w:val="003166E3"/>
    <w:rsid w:val="0031744F"/>
    <w:rsid w:val="00317D87"/>
    <w:rsid w:val="00317F7C"/>
    <w:rsid w:val="00320645"/>
    <w:rsid w:val="00321FEB"/>
    <w:rsid w:val="003220FA"/>
    <w:rsid w:val="003228C1"/>
    <w:rsid w:val="00322A62"/>
    <w:rsid w:val="003257FF"/>
    <w:rsid w:val="00326FEF"/>
    <w:rsid w:val="003275F9"/>
    <w:rsid w:val="00327FEE"/>
    <w:rsid w:val="003303B9"/>
    <w:rsid w:val="00330840"/>
    <w:rsid w:val="00332F45"/>
    <w:rsid w:val="003330F7"/>
    <w:rsid w:val="0033370F"/>
    <w:rsid w:val="00333740"/>
    <w:rsid w:val="003343EB"/>
    <w:rsid w:val="00334A7A"/>
    <w:rsid w:val="00334F50"/>
    <w:rsid w:val="00335010"/>
    <w:rsid w:val="00335F66"/>
    <w:rsid w:val="003360F7"/>
    <w:rsid w:val="00336450"/>
    <w:rsid w:val="003366ED"/>
    <w:rsid w:val="00337A4A"/>
    <w:rsid w:val="00340103"/>
    <w:rsid w:val="0034031B"/>
    <w:rsid w:val="00340BE8"/>
    <w:rsid w:val="00341279"/>
    <w:rsid w:val="00341995"/>
    <w:rsid w:val="0034259C"/>
    <w:rsid w:val="00342DE1"/>
    <w:rsid w:val="0034316F"/>
    <w:rsid w:val="003435DF"/>
    <w:rsid w:val="00343DBE"/>
    <w:rsid w:val="00343FE3"/>
    <w:rsid w:val="00344A98"/>
    <w:rsid w:val="00344EE5"/>
    <w:rsid w:val="00345BBA"/>
    <w:rsid w:val="00346C2D"/>
    <w:rsid w:val="00347A53"/>
    <w:rsid w:val="00347DFC"/>
    <w:rsid w:val="00347F9D"/>
    <w:rsid w:val="003520B5"/>
    <w:rsid w:val="00352E30"/>
    <w:rsid w:val="00353055"/>
    <w:rsid w:val="00354AB8"/>
    <w:rsid w:val="00356490"/>
    <w:rsid w:val="00361659"/>
    <w:rsid w:val="00361ADD"/>
    <w:rsid w:val="00361C98"/>
    <w:rsid w:val="00361CD2"/>
    <w:rsid w:val="00362AD0"/>
    <w:rsid w:val="00363305"/>
    <w:rsid w:val="003635FB"/>
    <w:rsid w:val="00363F8E"/>
    <w:rsid w:val="003643A2"/>
    <w:rsid w:val="003644AA"/>
    <w:rsid w:val="00364CA9"/>
    <w:rsid w:val="00364DC4"/>
    <w:rsid w:val="00364F99"/>
    <w:rsid w:val="003657FA"/>
    <w:rsid w:val="003665FE"/>
    <w:rsid w:val="00366744"/>
    <w:rsid w:val="00366AAE"/>
    <w:rsid w:val="00366D00"/>
    <w:rsid w:val="00367468"/>
    <w:rsid w:val="003675B4"/>
    <w:rsid w:val="0036783A"/>
    <w:rsid w:val="00367B12"/>
    <w:rsid w:val="00367C1D"/>
    <w:rsid w:val="00367CB2"/>
    <w:rsid w:val="003700B7"/>
    <w:rsid w:val="00370D74"/>
    <w:rsid w:val="003717D6"/>
    <w:rsid w:val="00371B1D"/>
    <w:rsid w:val="00373386"/>
    <w:rsid w:val="00373425"/>
    <w:rsid w:val="00374BC5"/>
    <w:rsid w:val="003759D1"/>
    <w:rsid w:val="00375B0E"/>
    <w:rsid w:val="00375B63"/>
    <w:rsid w:val="003765A0"/>
    <w:rsid w:val="0037692A"/>
    <w:rsid w:val="00376BC2"/>
    <w:rsid w:val="00376FCE"/>
    <w:rsid w:val="00377ADF"/>
    <w:rsid w:val="00377C02"/>
    <w:rsid w:val="0038129B"/>
    <w:rsid w:val="00381BC8"/>
    <w:rsid w:val="003831D1"/>
    <w:rsid w:val="0038357D"/>
    <w:rsid w:val="003837A8"/>
    <w:rsid w:val="00383AE3"/>
    <w:rsid w:val="00384220"/>
    <w:rsid w:val="00384261"/>
    <w:rsid w:val="00384533"/>
    <w:rsid w:val="00384B68"/>
    <w:rsid w:val="00385F39"/>
    <w:rsid w:val="00386D56"/>
    <w:rsid w:val="00387E39"/>
    <w:rsid w:val="00387FAC"/>
    <w:rsid w:val="003905B9"/>
    <w:rsid w:val="00391002"/>
    <w:rsid w:val="0039141E"/>
    <w:rsid w:val="00392481"/>
    <w:rsid w:val="0039278D"/>
    <w:rsid w:val="0039405A"/>
    <w:rsid w:val="0039474C"/>
    <w:rsid w:val="00394A65"/>
    <w:rsid w:val="003957CA"/>
    <w:rsid w:val="0039648C"/>
    <w:rsid w:val="003A0FCA"/>
    <w:rsid w:val="003A1AA1"/>
    <w:rsid w:val="003A2346"/>
    <w:rsid w:val="003A30B7"/>
    <w:rsid w:val="003A3B3A"/>
    <w:rsid w:val="003A4648"/>
    <w:rsid w:val="003A46BE"/>
    <w:rsid w:val="003A491C"/>
    <w:rsid w:val="003A59FB"/>
    <w:rsid w:val="003A7D9D"/>
    <w:rsid w:val="003B2667"/>
    <w:rsid w:val="003B2C50"/>
    <w:rsid w:val="003B35B5"/>
    <w:rsid w:val="003B4564"/>
    <w:rsid w:val="003B4ABE"/>
    <w:rsid w:val="003B59D0"/>
    <w:rsid w:val="003B6306"/>
    <w:rsid w:val="003B6318"/>
    <w:rsid w:val="003B6664"/>
    <w:rsid w:val="003B687D"/>
    <w:rsid w:val="003C013E"/>
    <w:rsid w:val="003C01DB"/>
    <w:rsid w:val="003C066F"/>
    <w:rsid w:val="003C0C06"/>
    <w:rsid w:val="003C0ED3"/>
    <w:rsid w:val="003C1D78"/>
    <w:rsid w:val="003C1FA4"/>
    <w:rsid w:val="003C2D4A"/>
    <w:rsid w:val="003C4033"/>
    <w:rsid w:val="003C4A2C"/>
    <w:rsid w:val="003C53B1"/>
    <w:rsid w:val="003C5A8E"/>
    <w:rsid w:val="003C60C0"/>
    <w:rsid w:val="003C68CC"/>
    <w:rsid w:val="003C6FE3"/>
    <w:rsid w:val="003C7C3B"/>
    <w:rsid w:val="003D02C6"/>
    <w:rsid w:val="003D1BA4"/>
    <w:rsid w:val="003D1C16"/>
    <w:rsid w:val="003D1CA6"/>
    <w:rsid w:val="003D2F16"/>
    <w:rsid w:val="003D3323"/>
    <w:rsid w:val="003D49EB"/>
    <w:rsid w:val="003D5DA1"/>
    <w:rsid w:val="003E09CC"/>
    <w:rsid w:val="003E0BA9"/>
    <w:rsid w:val="003E39AB"/>
    <w:rsid w:val="003E4DAB"/>
    <w:rsid w:val="003E55D1"/>
    <w:rsid w:val="003E5EE5"/>
    <w:rsid w:val="003E68BF"/>
    <w:rsid w:val="003E6A54"/>
    <w:rsid w:val="003E6C5B"/>
    <w:rsid w:val="003E73F7"/>
    <w:rsid w:val="003E790C"/>
    <w:rsid w:val="003E7A51"/>
    <w:rsid w:val="003E7D03"/>
    <w:rsid w:val="003F084D"/>
    <w:rsid w:val="003F1BC9"/>
    <w:rsid w:val="003F32FB"/>
    <w:rsid w:val="003F3E82"/>
    <w:rsid w:val="003F3F28"/>
    <w:rsid w:val="003F5AE3"/>
    <w:rsid w:val="003F5F81"/>
    <w:rsid w:val="003F78CF"/>
    <w:rsid w:val="003F7DAC"/>
    <w:rsid w:val="00400810"/>
    <w:rsid w:val="00400CDF"/>
    <w:rsid w:val="00401834"/>
    <w:rsid w:val="00401B2B"/>
    <w:rsid w:val="00403641"/>
    <w:rsid w:val="004037D2"/>
    <w:rsid w:val="004039D7"/>
    <w:rsid w:val="00406079"/>
    <w:rsid w:val="0040711A"/>
    <w:rsid w:val="00407D34"/>
    <w:rsid w:val="00411267"/>
    <w:rsid w:val="00411EA5"/>
    <w:rsid w:val="004121BF"/>
    <w:rsid w:val="00412507"/>
    <w:rsid w:val="00413817"/>
    <w:rsid w:val="00413B63"/>
    <w:rsid w:val="00413C5E"/>
    <w:rsid w:val="00413D55"/>
    <w:rsid w:val="004148F9"/>
    <w:rsid w:val="0041501A"/>
    <w:rsid w:val="00415137"/>
    <w:rsid w:val="004158D2"/>
    <w:rsid w:val="00415B03"/>
    <w:rsid w:val="00416C36"/>
    <w:rsid w:val="0041722C"/>
    <w:rsid w:val="00417357"/>
    <w:rsid w:val="00420565"/>
    <w:rsid w:val="00420EE2"/>
    <w:rsid w:val="00422382"/>
    <w:rsid w:val="004235C2"/>
    <w:rsid w:val="0042484B"/>
    <w:rsid w:val="00424B88"/>
    <w:rsid w:val="00425710"/>
    <w:rsid w:val="0042571A"/>
    <w:rsid w:val="00425BCE"/>
    <w:rsid w:val="0042603E"/>
    <w:rsid w:val="00427600"/>
    <w:rsid w:val="00427690"/>
    <w:rsid w:val="004312BA"/>
    <w:rsid w:val="00431D90"/>
    <w:rsid w:val="00431DF9"/>
    <w:rsid w:val="0043206B"/>
    <w:rsid w:val="0043232D"/>
    <w:rsid w:val="00436478"/>
    <w:rsid w:val="004365F6"/>
    <w:rsid w:val="004372F5"/>
    <w:rsid w:val="00440C3E"/>
    <w:rsid w:val="00441707"/>
    <w:rsid w:val="00442CF5"/>
    <w:rsid w:val="004447BC"/>
    <w:rsid w:val="00445CEA"/>
    <w:rsid w:val="00445E46"/>
    <w:rsid w:val="00445EC0"/>
    <w:rsid w:val="004468DB"/>
    <w:rsid w:val="00447C3E"/>
    <w:rsid w:val="00447E0B"/>
    <w:rsid w:val="00450016"/>
    <w:rsid w:val="00450F0A"/>
    <w:rsid w:val="004517F5"/>
    <w:rsid w:val="0045222D"/>
    <w:rsid w:val="004522C8"/>
    <w:rsid w:val="0045322A"/>
    <w:rsid w:val="00453790"/>
    <w:rsid w:val="00453B56"/>
    <w:rsid w:val="00453E9E"/>
    <w:rsid w:val="00454425"/>
    <w:rsid w:val="00455FCA"/>
    <w:rsid w:val="004567D0"/>
    <w:rsid w:val="00457D5E"/>
    <w:rsid w:val="004602DB"/>
    <w:rsid w:val="00460C41"/>
    <w:rsid w:val="00460D31"/>
    <w:rsid w:val="00460E07"/>
    <w:rsid w:val="00462036"/>
    <w:rsid w:val="0046214A"/>
    <w:rsid w:val="00464081"/>
    <w:rsid w:val="00465562"/>
    <w:rsid w:val="00465D83"/>
    <w:rsid w:val="0046625D"/>
    <w:rsid w:val="004663B1"/>
    <w:rsid w:val="00466761"/>
    <w:rsid w:val="00466BB4"/>
    <w:rsid w:val="00466C60"/>
    <w:rsid w:val="00466EF1"/>
    <w:rsid w:val="00467695"/>
    <w:rsid w:val="004700C3"/>
    <w:rsid w:val="004725C4"/>
    <w:rsid w:val="00472676"/>
    <w:rsid w:val="004727E7"/>
    <w:rsid w:val="0047484F"/>
    <w:rsid w:val="00475F6C"/>
    <w:rsid w:val="00476614"/>
    <w:rsid w:val="004768BE"/>
    <w:rsid w:val="00476D10"/>
    <w:rsid w:val="00476E4B"/>
    <w:rsid w:val="0047771E"/>
    <w:rsid w:val="00477CC2"/>
    <w:rsid w:val="00480093"/>
    <w:rsid w:val="00480611"/>
    <w:rsid w:val="00480764"/>
    <w:rsid w:val="004813FC"/>
    <w:rsid w:val="004817DB"/>
    <w:rsid w:val="00481A50"/>
    <w:rsid w:val="004850E9"/>
    <w:rsid w:val="00485B63"/>
    <w:rsid w:val="00485F0D"/>
    <w:rsid w:val="00486A83"/>
    <w:rsid w:val="004871CC"/>
    <w:rsid w:val="00487A85"/>
    <w:rsid w:val="00487B24"/>
    <w:rsid w:val="00487D03"/>
    <w:rsid w:val="00491BBF"/>
    <w:rsid w:val="00492B4E"/>
    <w:rsid w:val="0049366C"/>
    <w:rsid w:val="00493A5B"/>
    <w:rsid w:val="00493B18"/>
    <w:rsid w:val="00493C93"/>
    <w:rsid w:val="004947F4"/>
    <w:rsid w:val="00494846"/>
    <w:rsid w:val="00496012"/>
    <w:rsid w:val="00496567"/>
    <w:rsid w:val="004967BD"/>
    <w:rsid w:val="00496C50"/>
    <w:rsid w:val="004974A6"/>
    <w:rsid w:val="0049756C"/>
    <w:rsid w:val="00497611"/>
    <w:rsid w:val="004A0F4B"/>
    <w:rsid w:val="004A1D78"/>
    <w:rsid w:val="004A1E88"/>
    <w:rsid w:val="004A2094"/>
    <w:rsid w:val="004A26C6"/>
    <w:rsid w:val="004A2A9B"/>
    <w:rsid w:val="004A3F1C"/>
    <w:rsid w:val="004A433E"/>
    <w:rsid w:val="004A4503"/>
    <w:rsid w:val="004A49AD"/>
    <w:rsid w:val="004A6313"/>
    <w:rsid w:val="004A6815"/>
    <w:rsid w:val="004A6958"/>
    <w:rsid w:val="004A6A7B"/>
    <w:rsid w:val="004A7FA2"/>
    <w:rsid w:val="004B1125"/>
    <w:rsid w:val="004B1BA0"/>
    <w:rsid w:val="004B2408"/>
    <w:rsid w:val="004B258E"/>
    <w:rsid w:val="004B2A20"/>
    <w:rsid w:val="004B2A6A"/>
    <w:rsid w:val="004B3388"/>
    <w:rsid w:val="004B356C"/>
    <w:rsid w:val="004B37DC"/>
    <w:rsid w:val="004B4A52"/>
    <w:rsid w:val="004B4CDE"/>
    <w:rsid w:val="004B4E49"/>
    <w:rsid w:val="004B4F60"/>
    <w:rsid w:val="004B4F62"/>
    <w:rsid w:val="004B5C53"/>
    <w:rsid w:val="004B5FE3"/>
    <w:rsid w:val="004B6297"/>
    <w:rsid w:val="004B7F1A"/>
    <w:rsid w:val="004C0757"/>
    <w:rsid w:val="004C0BAA"/>
    <w:rsid w:val="004C1077"/>
    <w:rsid w:val="004C1521"/>
    <w:rsid w:val="004C1CF1"/>
    <w:rsid w:val="004C21DB"/>
    <w:rsid w:val="004C2247"/>
    <w:rsid w:val="004C2629"/>
    <w:rsid w:val="004C2F05"/>
    <w:rsid w:val="004C3625"/>
    <w:rsid w:val="004C4B78"/>
    <w:rsid w:val="004C512E"/>
    <w:rsid w:val="004C5BD1"/>
    <w:rsid w:val="004C65E8"/>
    <w:rsid w:val="004C6AC6"/>
    <w:rsid w:val="004C6BB9"/>
    <w:rsid w:val="004C7512"/>
    <w:rsid w:val="004D04E0"/>
    <w:rsid w:val="004D054B"/>
    <w:rsid w:val="004D067C"/>
    <w:rsid w:val="004D0FD5"/>
    <w:rsid w:val="004D1624"/>
    <w:rsid w:val="004D2512"/>
    <w:rsid w:val="004D2AFB"/>
    <w:rsid w:val="004D3681"/>
    <w:rsid w:val="004D459F"/>
    <w:rsid w:val="004D4F41"/>
    <w:rsid w:val="004D6034"/>
    <w:rsid w:val="004D6C01"/>
    <w:rsid w:val="004D6E45"/>
    <w:rsid w:val="004D76DF"/>
    <w:rsid w:val="004E0026"/>
    <w:rsid w:val="004E043C"/>
    <w:rsid w:val="004E05B1"/>
    <w:rsid w:val="004E0E62"/>
    <w:rsid w:val="004E10E6"/>
    <w:rsid w:val="004E16DF"/>
    <w:rsid w:val="004E3764"/>
    <w:rsid w:val="004E3AAC"/>
    <w:rsid w:val="004E3C45"/>
    <w:rsid w:val="004E4336"/>
    <w:rsid w:val="004E443D"/>
    <w:rsid w:val="004E705D"/>
    <w:rsid w:val="004E72CF"/>
    <w:rsid w:val="004E7703"/>
    <w:rsid w:val="004E79E1"/>
    <w:rsid w:val="004F0DE3"/>
    <w:rsid w:val="004F0E92"/>
    <w:rsid w:val="004F0EB0"/>
    <w:rsid w:val="004F26F1"/>
    <w:rsid w:val="004F2EBF"/>
    <w:rsid w:val="004F3921"/>
    <w:rsid w:val="004F40FE"/>
    <w:rsid w:val="004F4577"/>
    <w:rsid w:val="004F4DBE"/>
    <w:rsid w:val="004F58F0"/>
    <w:rsid w:val="004F63F6"/>
    <w:rsid w:val="004F647E"/>
    <w:rsid w:val="004F6485"/>
    <w:rsid w:val="004F6FF9"/>
    <w:rsid w:val="004F71A1"/>
    <w:rsid w:val="00502048"/>
    <w:rsid w:val="00502C5C"/>
    <w:rsid w:val="00502E87"/>
    <w:rsid w:val="00503319"/>
    <w:rsid w:val="00503B22"/>
    <w:rsid w:val="00503DD9"/>
    <w:rsid w:val="00503E9E"/>
    <w:rsid w:val="005048A9"/>
    <w:rsid w:val="00505434"/>
    <w:rsid w:val="00506395"/>
    <w:rsid w:val="00507C95"/>
    <w:rsid w:val="00511584"/>
    <w:rsid w:val="00511730"/>
    <w:rsid w:val="005123A1"/>
    <w:rsid w:val="005124F1"/>
    <w:rsid w:val="0051337A"/>
    <w:rsid w:val="005138D7"/>
    <w:rsid w:val="00514A71"/>
    <w:rsid w:val="00514E32"/>
    <w:rsid w:val="005167AC"/>
    <w:rsid w:val="0051690B"/>
    <w:rsid w:val="00517AC7"/>
    <w:rsid w:val="005210DF"/>
    <w:rsid w:val="00521341"/>
    <w:rsid w:val="0052189E"/>
    <w:rsid w:val="00521A37"/>
    <w:rsid w:val="00522080"/>
    <w:rsid w:val="00523AFD"/>
    <w:rsid w:val="00525004"/>
    <w:rsid w:val="005250A3"/>
    <w:rsid w:val="005251B6"/>
    <w:rsid w:val="00525D70"/>
    <w:rsid w:val="005262D0"/>
    <w:rsid w:val="00526E16"/>
    <w:rsid w:val="00527395"/>
    <w:rsid w:val="00531873"/>
    <w:rsid w:val="005319E7"/>
    <w:rsid w:val="005323DB"/>
    <w:rsid w:val="00532495"/>
    <w:rsid w:val="0053295F"/>
    <w:rsid w:val="005330A0"/>
    <w:rsid w:val="005333CA"/>
    <w:rsid w:val="00534B30"/>
    <w:rsid w:val="00535458"/>
    <w:rsid w:val="0053650F"/>
    <w:rsid w:val="005370A0"/>
    <w:rsid w:val="0054009E"/>
    <w:rsid w:val="0054096E"/>
    <w:rsid w:val="0054099C"/>
    <w:rsid w:val="00540B92"/>
    <w:rsid w:val="005413F5"/>
    <w:rsid w:val="00541B77"/>
    <w:rsid w:val="005447D0"/>
    <w:rsid w:val="005450AC"/>
    <w:rsid w:val="00545A00"/>
    <w:rsid w:val="00547AB0"/>
    <w:rsid w:val="00550582"/>
    <w:rsid w:val="00550F57"/>
    <w:rsid w:val="00552051"/>
    <w:rsid w:val="0055269A"/>
    <w:rsid w:val="005529B1"/>
    <w:rsid w:val="00556BC5"/>
    <w:rsid w:val="0055722D"/>
    <w:rsid w:val="00557ED0"/>
    <w:rsid w:val="0056026F"/>
    <w:rsid w:val="0056069C"/>
    <w:rsid w:val="00560CF4"/>
    <w:rsid w:val="005612E6"/>
    <w:rsid w:val="00561457"/>
    <w:rsid w:val="005615E3"/>
    <w:rsid w:val="00562231"/>
    <w:rsid w:val="00562B9B"/>
    <w:rsid w:val="00562DCD"/>
    <w:rsid w:val="00562F80"/>
    <w:rsid w:val="00562FEF"/>
    <w:rsid w:val="00563269"/>
    <w:rsid w:val="005637DE"/>
    <w:rsid w:val="005668E4"/>
    <w:rsid w:val="005679DB"/>
    <w:rsid w:val="00567D38"/>
    <w:rsid w:val="00570C5E"/>
    <w:rsid w:val="00571D58"/>
    <w:rsid w:val="00572AD9"/>
    <w:rsid w:val="00572E9E"/>
    <w:rsid w:val="00573507"/>
    <w:rsid w:val="005738C2"/>
    <w:rsid w:val="00574CB1"/>
    <w:rsid w:val="00575434"/>
    <w:rsid w:val="005766C0"/>
    <w:rsid w:val="00577697"/>
    <w:rsid w:val="00577B9E"/>
    <w:rsid w:val="00581F7B"/>
    <w:rsid w:val="00582BBC"/>
    <w:rsid w:val="00583F18"/>
    <w:rsid w:val="00584569"/>
    <w:rsid w:val="00584653"/>
    <w:rsid w:val="0058799A"/>
    <w:rsid w:val="005909C2"/>
    <w:rsid w:val="005913E7"/>
    <w:rsid w:val="00592BB5"/>
    <w:rsid w:val="00593A45"/>
    <w:rsid w:val="00593B4F"/>
    <w:rsid w:val="00594725"/>
    <w:rsid w:val="00595836"/>
    <w:rsid w:val="005A00A9"/>
    <w:rsid w:val="005A04E9"/>
    <w:rsid w:val="005A0A79"/>
    <w:rsid w:val="005A1457"/>
    <w:rsid w:val="005A2447"/>
    <w:rsid w:val="005A4C87"/>
    <w:rsid w:val="005A4F16"/>
    <w:rsid w:val="005A5008"/>
    <w:rsid w:val="005A5A5D"/>
    <w:rsid w:val="005A5A9E"/>
    <w:rsid w:val="005A623D"/>
    <w:rsid w:val="005A73A5"/>
    <w:rsid w:val="005B00CE"/>
    <w:rsid w:val="005B078F"/>
    <w:rsid w:val="005B0ECA"/>
    <w:rsid w:val="005B1705"/>
    <w:rsid w:val="005B1D45"/>
    <w:rsid w:val="005B1F1E"/>
    <w:rsid w:val="005B33CC"/>
    <w:rsid w:val="005B3D34"/>
    <w:rsid w:val="005B54A4"/>
    <w:rsid w:val="005B5866"/>
    <w:rsid w:val="005B5DB6"/>
    <w:rsid w:val="005B60B8"/>
    <w:rsid w:val="005B618B"/>
    <w:rsid w:val="005B6BCC"/>
    <w:rsid w:val="005B732D"/>
    <w:rsid w:val="005B761D"/>
    <w:rsid w:val="005B7B8B"/>
    <w:rsid w:val="005C0D33"/>
    <w:rsid w:val="005C271D"/>
    <w:rsid w:val="005C3056"/>
    <w:rsid w:val="005C39A7"/>
    <w:rsid w:val="005C4998"/>
    <w:rsid w:val="005C544F"/>
    <w:rsid w:val="005C61EE"/>
    <w:rsid w:val="005C6213"/>
    <w:rsid w:val="005C63AD"/>
    <w:rsid w:val="005C6EFB"/>
    <w:rsid w:val="005C6FD5"/>
    <w:rsid w:val="005C74F1"/>
    <w:rsid w:val="005C7BCA"/>
    <w:rsid w:val="005C7DEF"/>
    <w:rsid w:val="005D0DB8"/>
    <w:rsid w:val="005D1C7C"/>
    <w:rsid w:val="005D27AF"/>
    <w:rsid w:val="005D2E87"/>
    <w:rsid w:val="005D3323"/>
    <w:rsid w:val="005D3371"/>
    <w:rsid w:val="005D34D7"/>
    <w:rsid w:val="005D3EA3"/>
    <w:rsid w:val="005D681B"/>
    <w:rsid w:val="005D6B85"/>
    <w:rsid w:val="005D6DB5"/>
    <w:rsid w:val="005D77EF"/>
    <w:rsid w:val="005E1A0E"/>
    <w:rsid w:val="005E1ED8"/>
    <w:rsid w:val="005E23D9"/>
    <w:rsid w:val="005E2816"/>
    <w:rsid w:val="005E387B"/>
    <w:rsid w:val="005E3DF4"/>
    <w:rsid w:val="005E4D8F"/>
    <w:rsid w:val="005E5B97"/>
    <w:rsid w:val="005E6111"/>
    <w:rsid w:val="005E7C59"/>
    <w:rsid w:val="005F0027"/>
    <w:rsid w:val="005F063A"/>
    <w:rsid w:val="005F0CC1"/>
    <w:rsid w:val="005F0EDC"/>
    <w:rsid w:val="005F1B3F"/>
    <w:rsid w:val="005F41F8"/>
    <w:rsid w:val="005F5F15"/>
    <w:rsid w:val="005F64DA"/>
    <w:rsid w:val="005F661F"/>
    <w:rsid w:val="005F715B"/>
    <w:rsid w:val="005F721E"/>
    <w:rsid w:val="006008E2"/>
    <w:rsid w:val="00602233"/>
    <w:rsid w:val="00602823"/>
    <w:rsid w:val="00603535"/>
    <w:rsid w:val="00604D91"/>
    <w:rsid w:val="006059B0"/>
    <w:rsid w:val="006059DE"/>
    <w:rsid w:val="00605BAC"/>
    <w:rsid w:val="00605EA9"/>
    <w:rsid w:val="00606D3B"/>
    <w:rsid w:val="006070F6"/>
    <w:rsid w:val="00607851"/>
    <w:rsid w:val="00607D3E"/>
    <w:rsid w:val="00611C3F"/>
    <w:rsid w:val="00611F0E"/>
    <w:rsid w:val="0061211C"/>
    <w:rsid w:val="006124AE"/>
    <w:rsid w:val="00612D11"/>
    <w:rsid w:val="0061408E"/>
    <w:rsid w:val="006148CB"/>
    <w:rsid w:val="00614AA6"/>
    <w:rsid w:val="0061558B"/>
    <w:rsid w:val="00615CD9"/>
    <w:rsid w:val="0061653A"/>
    <w:rsid w:val="00617609"/>
    <w:rsid w:val="0062033E"/>
    <w:rsid w:val="00621F8F"/>
    <w:rsid w:val="00622210"/>
    <w:rsid w:val="00622431"/>
    <w:rsid w:val="00622DAB"/>
    <w:rsid w:val="0062316C"/>
    <w:rsid w:val="00623873"/>
    <w:rsid w:val="00624303"/>
    <w:rsid w:val="00630437"/>
    <w:rsid w:val="00630643"/>
    <w:rsid w:val="00630DAE"/>
    <w:rsid w:val="00630F8D"/>
    <w:rsid w:val="006323F7"/>
    <w:rsid w:val="00633634"/>
    <w:rsid w:val="0063387C"/>
    <w:rsid w:val="006362CA"/>
    <w:rsid w:val="0063678A"/>
    <w:rsid w:val="00637503"/>
    <w:rsid w:val="006379C7"/>
    <w:rsid w:val="00637D2A"/>
    <w:rsid w:val="00640472"/>
    <w:rsid w:val="00640A15"/>
    <w:rsid w:val="006410BA"/>
    <w:rsid w:val="00641545"/>
    <w:rsid w:val="00642038"/>
    <w:rsid w:val="00642FD8"/>
    <w:rsid w:val="00643E74"/>
    <w:rsid w:val="00644967"/>
    <w:rsid w:val="00645C12"/>
    <w:rsid w:val="006461E0"/>
    <w:rsid w:val="00646282"/>
    <w:rsid w:val="006462C1"/>
    <w:rsid w:val="0064639E"/>
    <w:rsid w:val="00646ABB"/>
    <w:rsid w:val="00647922"/>
    <w:rsid w:val="00647BC5"/>
    <w:rsid w:val="00650034"/>
    <w:rsid w:val="00650058"/>
    <w:rsid w:val="006517ED"/>
    <w:rsid w:val="00651D9F"/>
    <w:rsid w:val="006526EA"/>
    <w:rsid w:val="0065322D"/>
    <w:rsid w:val="006533E1"/>
    <w:rsid w:val="00653CA8"/>
    <w:rsid w:val="006552B2"/>
    <w:rsid w:val="0065540E"/>
    <w:rsid w:val="006556C2"/>
    <w:rsid w:val="00655FF1"/>
    <w:rsid w:val="0065746A"/>
    <w:rsid w:val="006574E2"/>
    <w:rsid w:val="006577E8"/>
    <w:rsid w:val="006605B6"/>
    <w:rsid w:val="006609C7"/>
    <w:rsid w:val="0066390C"/>
    <w:rsid w:val="0066426E"/>
    <w:rsid w:val="0066569A"/>
    <w:rsid w:val="006657B9"/>
    <w:rsid w:val="0066585A"/>
    <w:rsid w:val="00667269"/>
    <w:rsid w:val="0066768E"/>
    <w:rsid w:val="00670C5D"/>
    <w:rsid w:val="0067237B"/>
    <w:rsid w:val="0067393D"/>
    <w:rsid w:val="0067420D"/>
    <w:rsid w:val="00674DF8"/>
    <w:rsid w:val="00675237"/>
    <w:rsid w:val="00675735"/>
    <w:rsid w:val="00675A64"/>
    <w:rsid w:val="0067629B"/>
    <w:rsid w:val="00676C49"/>
    <w:rsid w:val="00677D4D"/>
    <w:rsid w:val="006804B9"/>
    <w:rsid w:val="00680FF3"/>
    <w:rsid w:val="00681B37"/>
    <w:rsid w:val="006820D2"/>
    <w:rsid w:val="00682749"/>
    <w:rsid w:val="00683033"/>
    <w:rsid w:val="0068417B"/>
    <w:rsid w:val="00684884"/>
    <w:rsid w:val="00684CD3"/>
    <w:rsid w:val="0068534B"/>
    <w:rsid w:val="00685A40"/>
    <w:rsid w:val="00685F04"/>
    <w:rsid w:val="00687905"/>
    <w:rsid w:val="00687F51"/>
    <w:rsid w:val="0069018C"/>
    <w:rsid w:val="00690354"/>
    <w:rsid w:val="00690EAD"/>
    <w:rsid w:val="00690F72"/>
    <w:rsid w:val="00691CDC"/>
    <w:rsid w:val="006940B1"/>
    <w:rsid w:val="00694562"/>
    <w:rsid w:val="006949E9"/>
    <w:rsid w:val="00694EF9"/>
    <w:rsid w:val="006956CC"/>
    <w:rsid w:val="00695A45"/>
    <w:rsid w:val="006964C9"/>
    <w:rsid w:val="00696916"/>
    <w:rsid w:val="006974D9"/>
    <w:rsid w:val="006A0235"/>
    <w:rsid w:val="006A1389"/>
    <w:rsid w:val="006A1968"/>
    <w:rsid w:val="006A2848"/>
    <w:rsid w:val="006A34ED"/>
    <w:rsid w:val="006A3706"/>
    <w:rsid w:val="006A379B"/>
    <w:rsid w:val="006A3A24"/>
    <w:rsid w:val="006A4960"/>
    <w:rsid w:val="006A50AB"/>
    <w:rsid w:val="006A537A"/>
    <w:rsid w:val="006A54D2"/>
    <w:rsid w:val="006A5FBA"/>
    <w:rsid w:val="006A6A97"/>
    <w:rsid w:val="006A72B6"/>
    <w:rsid w:val="006A7811"/>
    <w:rsid w:val="006B133F"/>
    <w:rsid w:val="006B3956"/>
    <w:rsid w:val="006B3D96"/>
    <w:rsid w:val="006B5EB3"/>
    <w:rsid w:val="006B6679"/>
    <w:rsid w:val="006B6E41"/>
    <w:rsid w:val="006B7859"/>
    <w:rsid w:val="006B78C9"/>
    <w:rsid w:val="006C0358"/>
    <w:rsid w:val="006C0696"/>
    <w:rsid w:val="006C0DE1"/>
    <w:rsid w:val="006C1565"/>
    <w:rsid w:val="006C1D81"/>
    <w:rsid w:val="006C1E4F"/>
    <w:rsid w:val="006C33FE"/>
    <w:rsid w:val="006C36E0"/>
    <w:rsid w:val="006C3BF4"/>
    <w:rsid w:val="006C51EF"/>
    <w:rsid w:val="006C67CC"/>
    <w:rsid w:val="006C6BDC"/>
    <w:rsid w:val="006C7814"/>
    <w:rsid w:val="006C7FF0"/>
    <w:rsid w:val="006D052F"/>
    <w:rsid w:val="006D160C"/>
    <w:rsid w:val="006D2098"/>
    <w:rsid w:val="006D2737"/>
    <w:rsid w:val="006D63A6"/>
    <w:rsid w:val="006D671C"/>
    <w:rsid w:val="006D6CFE"/>
    <w:rsid w:val="006D703B"/>
    <w:rsid w:val="006D70B9"/>
    <w:rsid w:val="006D76C7"/>
    <w:rsid w:val="006D7C02"/>
    <w:rsid w:val="006D7D26"/>
    <w:rsid w:val="006E0188"/>
    <w:rsid w:val="006E0348"/>
    <w:rsid w:val="006E0794"/>
    <w:rsid w:val="006E098F"/>
    <w:rsid w:val="006E2221"/>
    <w:rsid w:val="006E2649"/>
    <w:rsid w:val="006E3657"/>
    <w:rsid w:val="006E393D"/>
    <w:rsid w:val="006E4591"/>
    <w:rsid w:val="006E6E1D"/>
    <w:rsid w:val="006E6FED"/>
    <w:rsid w:val="006E7369"/>
    <w:rsid w:val="006E7E20"/>
    <w:rsid w:val="006F09FF"/>
    <w:rsid w:val="006F15D5"/>
    <w:rsid w:val="006F1DDB"/>
    <w:rsid w:val="006F1EA5"/>
    <w:rsid w:val="006F2465"/>
    <w:rsid w:val="006F293B"/>
    <w:rsid w:val="006F4C72"/>
    <w:rsid w:val="006F5987"/>
    <w:rsid w:val="006F6F36"/>
    <w:rsid w:val="006F7AD4"/>
    <w:rsid w:val="007006F5"/>
    <w:rsid w:val="00700735"/>
    <w:rsid w:val="00700747"/>
    <w:rsid w:val="00701315"/>
    <w:rsid w:val="00702A00"/>
    <w:rsid w:val="00702AB7"/>
    <w:rsid w:val="00703574"/>
    <w:rsid w:val="00703734"/>
    <w:rsid w:val="00704680"/>
    <w:rsid w:val="00704FBB"/>
    <w:rsid w:val="00705517"/>
    <w:rsid w:val="0070580E"/>
    <w:rsid w:val="00705C2F"/>
    <w:rsid w:val="007078CD"/>
    <w:rsid w:val="00707921"/>
    <w:rsid w:val="00707B13"/>
    <w:rsid w:val="00707EAD"/>
    <w:rsid w:val="00710179"/>
    <w:rsid w:val="007107B2"/>
    <w:rsid w:val="007108F7"/>
    <w:rsid w:val="00711436"/>
    <w:rsid w:val="00711A4D"/>
    <w:rsid w:val="00711B1C"/>
    <w:rsid w:val="00711EFE"/>
    <w:rsid w:val="00712110"/>
    <w:rsid w:val="00713557"/>
    <w:rsid w:val="00713C50"/>
    <w:rsid w:val="007145F5"/>
    <w:rsid w:val="00714D0A"/>
    <w:rsid w:val="007154F1"/>
    <w:rsid w:val="00715AF6"/>
    <w:rsid w:val="007162A6"/>
    <w:rsid w:val="0071694E"/>
    <w:rsid w:val="00716999"/>
    <w:rsid w:val="00720052"/>
    <w:rsid w:val="00720750"/>
    <w:rsid w:val="00721E4C"/>
    <w:rsid w:val="00723FA9"/>
    <w:rsid w:val="00724D52"/>
    <w:rsid w:val="00725307"/>
    <w:rsid w:val="00726254"/>
    <w:rsid w:val="0072655E"/>
    <w:rsid w:val="007265EE"/>
    <w:rsid w:val="0072665F"/>
    <w:rsid w:val="00727F8E"/>
    <w:rsid w:val="00730D4B"/>
    <w:rsid w:val="00730F46"/>
    <w:rsid w:val="0073147E"/>
    <w:rsid w:val="007316AF"/>
    <w:rsid w:val="00731AB1"/>
    <w:rsid w:val="00731ECD"/>
    <w:rsid w:val="007332A7"/>
    <w:rsid w:val="00733606"/>
    <w:rsid w:val="007339EC"/>
    <w:rsid w:val="00733B89"/>
    <w:rsid w:val="00733E2C"/>
    <w:rsid w:val="007350AD"/>
    <w:rsid w:val="007354D9"/>
    <w:rsid w:val="00736336"/>
    <w:rsid w:val="007363AF"/>
    <w:rsid w:val="00737E97"/>
    <w:rsid w:val="00742CFD"/>
    <w:rsid w:val="00742D9D"/>
    <w:rsid w:val="00743717"/>
    <w:rsid w:val="00745445"/>
    <w:rsid w:val="00746708"/>
    <w:rsid w:val="007476C5"/>
    <w:rsid w:val="007478F0"/>
    <w:rsid w:val="00750534"/>
    <w:rsid w:val="007505F3"/>
    <w:rsid w:val="00750683"/>
    <w:rsid w:val="0075121B"/>
    <w:rsid w:val="007520A7"/>
    <w:rsid w:val="007528EE"/>
    <w:rsid w:val="007533A1"/>
    <w:rsid w:val="00753F7B"/>
    <w:rsid w:val="00754663"/>
    <w:rsid w:val="00755987"/>
    <w:rsid w:val="00756C1E"/>
    <w:rsid w:val="00756FFE"/>
    <w:rsid w:val="007572F6"/>
    <w:rsid w:val="00757593"/>
    <w:rsid w:val="0075773A"/>
    <w:rsid w:val="007604A8"/>
    <w:rsid w:val="007607B7"/>
    <w:rsid w:val="00762418"/>
    <w:rsid w:val="00762506"/>
    <w:rsid w:val="007635A2"/>
    <w:rsid w:val="00763B7A"/>
    <w:rsid w:val="00764A1F"/>
    <w:rsid w:val="00766992"/>
    <w:rsid w:val="00766C5D"/>
    <w:rsid w:val="007672E7"/>
    <w:rsid w:val="00767605"/>
    <w:rsid w:val="007729A0"/>
    <w:rsid w:val="00773F41"/>
    <w:rsid w:val="00775B95"/>
    <w:rsid w:val="00775BBA"/>
    <w:rsid w:val="00776240"/>
    <w:rsid w:val="00776BB8"/>
    <w:rsid w:val="00777C8C"/>
    <w:rsid w:val="007806E9"/>
    <w:rsid w:val="00781EB8"/>
    <w:rsid w:val="00782661"/>
    <w:rsid w:val="00782B45"/>
    <w:rsid w:val="0078311C"/>
    <w:rsid w:val="00783528"/>
    <w:rsid w:val="00783732"/>
    <w:rsid w:val="00783D40"/>
    <w:rsid w:val="00784359"/>
    <w:rsid w:val="0078635F"/>
    <w:rsid w:val="00786C13"/>
    <w:rsid w:val="00786EBA"/>
    <w:rsid w:val="0078760F"/>
    <w:rsid w:val="00787E95"/>
    <w:rsid w:val="0079170D"/>
    <w:rsid w:val="0079195F"/>
    <w:rsid w:val="00791B92"/>
    <w:rsid w:val="00792198"/>
    <w:rsid w:val="007921FD"/>
    <w:rsid w:val="0079253D"/>
    <w:rsid w:val="00792C34"/>
    <w:rsid w:val="00792FEE"/>
    <w:rsid w:val="007932BB"/>
    <w:rsid w:val="0079335A"/>
    <w:rsid w:val="00795635"/>
    <w:rsid w:val="00796194"/>
    <w:rsid w:val="00796FFC"/>
    <w:rsid w:val="0079711D"/>
    <w:rsid w:val="0079757B"/>
    <w:rsid w:val="007A0776"/>
    <w:rsid w:val="007A092C"/>
    <w:rsid w:val="007A1328"/>
    <w:rsid w:val="007A189C"/>
    <w:rsid w:val="007A1C6A"/>
    <w:rsid w:val="007A1E71"/>
    <w:rsid w:val="007A20EC"/>
    <w:rsid w:val="007A2293"/>
    <w:rsid w:val="007A3679"/>
    <w:rsid w:val="007A3782"/>
    <w:rsid w:val="007A3840"/>
    <w:rsid w:val="007A4EDB"/>
    <w:rsid w:val="007A5386"/>
    <w:rsid w:val="007A5866"/>
    <w:rsid w:val="007A59CE"/>
    <w:rsid w:val="007A616F"/>
    <w:rsid w:val="007A719B"/>
    <w:rsid w:val="007A7D7D"/>
    <w:rsid w:val="007A7E25"/>
    <w:rsid w:val="007A7EC2"/>
    <w:rsid w:val="007A7FD7"/>
    <w:rsid w:val="007B1AE6"/>
    <w:rsid w:val="007B2B95"/>
    <w:rsid w:val="007B2BCB"/>
    <w:rsid w:val="007B2BD2"/>
    <w:rsid w:val="007B4306"/>
    <w:rsid w:val="007B4436"/>
    <w:rsid w:val="007B48A3"/>
    <w:rsid w:val="007B58B4"/>
    <w:rsid w:val="007B5CA6"/>
    <w:rsid w:val="007B6120"/>
    <w:rsid w:val="007B7C71"/>
    <w:rsid w:val="007C0BE9"/>
    <w:rsid w:val="007C109F"/>
    <w:rsid w:val="007C13CC"/>
    <w:rsid w:val="007C163C"/>
    <w:rsid w:val="007C183B"/>
    <w:rsid w:val="007C28EB"/>
    <w:rsid w:val="007C33E2"/>
    <w:rsid w:val="007C353B"/>
    <w:rsid w:val="007C3C9F"/>
    <w:rsid w:val="007C5725"/>
    <w:rsid w:val="007C5931"/>
    <w:rsid w:val="007C6E83"/>
    <w:rsid w:val="007C7326"/>
    <w:rsid w:val="007C7ACD"/>
    <w:rsid w:val="007C7D23"/>
    <w:rsid w:val="007D2C7B"/>
    <w:rsid w:val="007D2D87"/>
    <w:rsid w:val="007D3388"/>
    <w:rsid w:val="007D3585"/>
    <w:rsid w:val="007D3F17"/>
    <w:rsid w:val="007D4553"/>
    <w:rsid w:val="007D45EF"/>
    <w:rsid w:val="007D4841"/>
    <w:rsid w:val="007D598F"/>
    <w:rsid w:val="007D6A2E"/>
    <w:rsid w:val="007D6AAC"/>
    <w:rsid w:val="007D6BE9"/>
    <w:rsid w:val="007D6DD7"/>
    <w:rsid w:val="007D70CB"/>
    <w:rsid w:val="007D7945"/>
    <w:rsid w:val="007D7C8B"/>
    <w:rsid w:val="007E0DFD"/>
    <w:rsid w:val="007E10EE"/>
    <w:rsid w:val="007E1FA5"/>
    <w:rsid w:val="007E31E3"/>
    <w:rsid w:val="007E3B8F"/>
    <w:rsid w:val="007E3C43"/>
    <w:rsid w:val="007E533A"/>
    <w:rsid w:val="007E5EB8"/>
    <w:rsid w:val="007E5F2F"/>
    <w:rsid w:val="007E64B6"/>
    <w:rsid w:val="007E6894"/>
    <w:rsid w:val="007E68BA"/>
    <w:rsid w:val="007E7369"/>
    <w:rsid w:val="007E7A37"/>
    <w:rsid w:val="007E7DAE"/>
    <w:rsid w:val="007F0F58"/>
    <w:rsid w:val="007F1A07"/>
    <w:rsid w:val="007F27F4"/>
    <w:rsid w:val="007F2BD6"/>
    <w:rsid w:val="007F316A"/>
    <w:rsid w:val="007F3877"/>
    <w:rsid w:val="007F5667"/>
    <w:rsid w:val="007F585B"/>
    <w:rsid w:val="007F6343"/>
    <w:rsid w:val="007F6489"/>
    <w:rsid w:val="007F7178"/>
    <w:rsid w:val="007F7722"/>
    <w:rsid w:val="007F7ED1"/>
    <w:rsid w:val="0080146C"/>
    <w:rsid w:val="00801E15"/>
    <w:rsid w:val="008021CA"/>
    <w:rsid w:val="00802961"/>
    <w:rsid w:val="00802D0C"/>
    <w:rsid w:val="00802D3A"/>
    <w:rsid w:val="00803930"/>
    <w:rsid w:val="00803CD0"/>
    <w:rsid w:val="00805939"/>
    <w:rsid w:val="00805A5B"/>
    <w:rsid w:val="00806675"/>
    <w:rsid w:val="00806A4E"/>
    <w:rsid w:val="00806CA1"/>
    <w:rsid w:val="0080767E"/>
    <w:rsid w:val="00807D93"/>
    <w:rsid w:val="00807D9A"/>
    <w:rsid w:val="00810F00"/>
    <w:rsid w:val="00811A46"/>
    <w:rsid w:val="0081228A"/>
    <w:rsid w:val="00812359"/>
    <w:rsid w:val="008123F1"/>
    <w:rsid w:val="00812655"/>
    <w:rsid w:val="00812B6A"/>
    <w:rsid w:val="00812DEF"/>
    <w:rsid w:val="00814845"/>
    <w:rsid w:val="00817C9A"/>
    <w:rsid w:val="0082081F"/>
    <w:rsid w:val="00820B3B"/>
    <w:rsid w:val="00821BE4"/>
    <w:rsid w:val="008236E2"/>
    <w:rsid w:val="008239A9"/>
    <w:rsid w:val="00823E12"/>
    <w:rsid w:val="00824D03"/>
    <w:rsid w:val="008255D0"/>
    <w:rsid w:val="00825F87"/>
    <w:rsid w:val="0082732C"/>
    <w:rsid w:val="00830B7A"/>
    <w:rsid w:val="00830D52"/>
    <w:rsid w:val="00833366"/>
    <w:rsid w:val="008337C6"/>
    <w:rsid w:val="00833D0E"/>
    <w:rsid w:val="0083571F"/>
    <w:rsid w:val="00836DE1"/>
    <w:rsid w:val="00836E33"/>
    <w:rsid w:val="008416E4"/>
    <w:rsid w:val="00844820"/>
    <w:rsid w:val="0084486A"/>
    <w:rsid w:val="00845B0B"/>
    <w:rsid w:val="008460D9"/>
    <w:rsid w:val="008500BE"/>
    <w:rsid w:val="0085137A"/>
    <w:rsid w:val="00851ABB"/>
    <w:rsid w:val="00852C27"/>
    <w:rsid w:val="0085437C"/>
    <w:rsid w:val="00854884"/>
    <w:rsid w:val="00855525"/>
    <w:rsid w:val="008562BD"/>
    <w:rsid w:val="00857E76"/>
    <w:rsid w:val="00861178"/>
    <w:rsid w:val="0086136F"/>
    <w:rsid w:val="008619DB"/>
    <w:rsid w:val="00861B99"/>
    <w:rsid w:val="0086301F"/>
    <w:rsid w:val="00863543"/>
    <w:rsid w:val="00863C82"/>
    <w:rsid w:val="00864E4A"/>
    <w:rsid w:val="00865F51"/>
    <w:rsid w:val="00867C33"/>
    <w:rsid w:val="00867D93"/>
    <w:rsid w:val="00871A14"/>
    <w:rsid w:val="008722AF"/>
    <w:rsid w:val="0087247C"/>
    <w:rsid w:val="00873EE5"/>
    <w:rsid w:val="00874547"/>
    <w:rsid w:val="00876619"/>
    <w:rsid w:val="00876DBC"/>
    <w:rsid w:val="00876E91"/>
    <w:rsid w:val="00877C59"/>
    <w:rsid w:val="008809DD"/>
    <w:rsid w:val="00880A28"/>
    <w:rsid w:val="00880CF8"/>
    <w:rsid w:val="00881D9D"/>
    <w:rsid w:val="0088277B"/>
    <w:rsid w:val="00883402"/>
    <w:rsid w:val="00883E2F"/>
    <w:rsid w:val="00884139"/>
    <w:rsid w:val="008844AF"/>
    <w:rsid w:val="008851DF"/>
    <w:rsid w:val="00885779"/>
    <w:rsid w:val="00887874"/>
    <w:rsid w:val="00887CA5"/>
    <w:rsid w:val="00887F76"/>
    <w:rsid w:val="008908AB"/>
    <w:rsid w:val="00890C31"/>
    <w:rsid w:val="00890DF5"/>
    <w:rsid w:val="00890F16"/>
    <w:rsid w:val="00891182"/>
    <w:rsid w:val="00893661"/>
    <w:rsid w:val="00893885"/>
    <w:rsid w:val="00893B09"/>
    <w:rsid w:val="00894271"/>
    <w:rsid w:val="008951E4"/>
    <w:rsid w:val="00895341"/>
    <w:rsid w:val="00895EE8"/>
    <w:rsid w:val="0089674A"/>
    <w:rsid w:val="00896A3F"/>
    <w:rsid w:val="00896D5A"/>
    <w:rsid w:val="00896FC5"/>
    <w:rsid w:val="00897C5D"/>
    <w:rsid w:val="00897F73"/>
    <w:rsid w:val="008A022A"/>
    <w:rsid w:val="008A2193"/>
    <w:rsid w:val="008A2516"/>
    <w:rsid w:val="008A2708"/>
    <w:rsid w:val="008A3027"/>
    <w:rsid w:val="008A496A"/>
    <w:rsid w:val="008A63E6"/>
    <w:rsid w:val="008A7065"/>
    <w:rsid w:val="008A7295"/>
    <w:rsid w:val="008A7C88"/>
    <w:rsid w:val="008B05DD"/>
    <w:rsid w:val="008B0933"/>
    <w:rsid w:val="008B134D"/>
    <w:rsid w:val="008B4399"/>
    <w:rsid w:val="008B48AE"/>
    <w:rsid w:val="008B5060"/>
    <w:rsid w:val="008B54E5"/>
    <w:rsid w:val="008B5FB5"/>
    <w:rsid w:val="008B66B5"/>
    <w:rsid w:val="008B6BE9"/>
    <w:rsid w:val="008B731E"/>
    <w:rsid w:val="008B769A"/>
    <w:rsid w:val="008B7969"/>
    <w:rsid w:val="008C04B6"/>
    <w:rsid w:val="008C07A5"/>
    <w:rsid w:val="008C0B1E"/>
    <w:rsid w:val="008C0C3D"/>
    <w:rsid w:val="008C218C"/>
    <w:rsid w:val="008C222F"/>
    <w:rsid w:val="008C2536"/>
    <w:rsid w:val="008C2C64"/>
    <w:rsid w:val="008C3CEA"/>
    <w:rsid w:val="008C42FD"/>
    <w:rsid w:val="008C4398"/>
    <w:rsid w:val="008C5492"/>
    <w:rsid w:val="008C7821"/>
    <w:rsid w:val="008C78E0"/>
    <w:rsid w:val="008D0FF0"/>
    <w:rsid w:val="008D10A4"/>
    <w:rsid w:val="008D17C3"/>
    <w:rsid w:val="008D3087"/>
    <w:rsid w:val="008D374A"/>
    <w:rsid w:val="008D389F"/>
    <w:rsid w:val="008D4300"/>
    <w:rsid w:val="008D4BDD"/>
    <w:rsid w:val="008D6BA1"/>
    <w:rsid w:val="008D7661"/>
    <w:rsid w:val="008D7967"/>
    <w:rsid w:val="008D7ED8"/>
    <w:rsid w:val="008E216D"/>
    <w:rsid w:val="008E2EF0"/>
    <w:rsid w:val="008E31D6"/>
    <w:rsid w:val="008E3FDB"/>
    <w:rsid w:val="008E4567"/>
    <w:rsid w:val="008E479A"/>
    <w:rsid w:val="008E4B1A"/>
    <w:rsid w:val="008E4C0B"/>
    <w:rsid w:val="008E57D3"/>
    <w:rsid w:val="008E5CB2"/>
    <w:rsid w:val="008E684A"/>
    <w:rsid w:val="008F0C09"/>
    <w:rsid w:val="008F0CA3"/>
    <w:rsid w:val="008F11BC"/>
    <w:rsid w:val="008F1942"/>
    <w:rsid w:val="008F2277"/>
    <w:rsid w:val="008F462C"/>
    <w:rsid w:val="008F50EB"/>
    <w:rsid w:val="008F5C96"/>
    <w:rsid w:val="008F5E55"/>
    <w:rsid w:val="008F62D7"/>
    <w:rsid w:val="008F6B8E"/>
    <w:rsid w:val="008F7C1B"/>
    <w:rsid w:val="00901448"/>
    <w:rsid w:val="0090195C"/>
    <w:rsid w:val="0090313C"/>
    <w:rsid w:val="009042A7"/>
    <w:rsid w:val="00907861"/>
    <w:rsid w:val="009102AC"/>
    <w:rsid w:val="00910AE9"/>
    <w:rsid w:val="00910C84"/>
    <w:rsid w:val="00912B47"/>
    <w:rsid w:val="00913C5C"/>
    <w:rsid w:val="0091460B"/>
    <w:rsid w:val="00915AF5"/>
    <w:rsid w:val="00916359"/>
    <w:rsid w:val="00916DB7"/>
    <w:rsid w:val="00920519"/>
    <w:rsid w:val="00921514"/>
    <w:rsid w:val="009223B5"/>
    <w:rsid w:val="0092449A"/>
    <w:rsid w:val="00924556"/>
    <w:rsid w:val="00925053"/>
    <w:rsid w:val="0092540A"/>
    <w:rsid w:val="00925446"/>
    <w:rsid w:val="00925A8F"/>
    <w:rsid w:val="00926B2D"/>
    <w:rsid w:val="00926F88"/>
    <w:rsid w:val="00927D3E"/>
    <w:rsid w:val="0093012D"/>
    <w:rsid w:val="0093229A"/>
    <w:rsid w:val="00932450"/>
    <w:rsid w:val="00932A26"/>
    <w:rsid w:val="00936276"/>
    <w:rsid w:val="00936542"/>
    <w:rsid w:val="00936733"/>
    <w:rsid w:val="009368A8"/>
    <w:rsid w:val="0093691C"/>
    <w:rsid w:val="009373A4"/>
    <w:rsid w:val="00941ACF"/>
    <w:rsid w:val="00941F6C"/>
    <w:rsid w:val="00943C3B"/>
    <w:rsid w:val="009441B7"/>
    <w:rsid w:val="009442DD"/>
    <w:rsid w:val="009444F4"/>
    <w:rsid w:val="0094549A"/>
    <w:rsid w:val="00945A13"/>
    <w:rsid w:val="0094734E"/>
    <w:rsid w:val="0094761B"/>
    <w:rsid w:val="00947717"/>
    <w:rsid w:val="0095097B"/>
    <w:rsid w:val="00950C1B"/>
    <w:rsid w:val="00950EA8"/>
    <w:rsid w:val="009519C8"/>
    <w:rsid w:val="00951D5D"/>
    <w:rsid w:val="00952338"/>
    <w:rsid w:val="00952745"/>
    <w:rsid w:val="00952AF0"/>
    <w:rsid w:val="00952F28"/>
    <w:rsid w:val="00954D8E"/>
    <w:rsid w:val="009554F2"/>
    <w:rsid w:val="0095582E"/>
    <w:rsid w:val="00957482"/>
    <w:rsid w:val="0096013B"/>
    <w:rsid w:val="009610DF"/>
    <w:rsid w:val="00961983"/>
    <w:rsid w:val="009620D6"/>
    <w:rsid w:val="009626BF"/>
    <w:rsid w:val="00963027"/>
    <w:rsid w:val="0096364C"/>
    <w:rsid w:val="00963F32"/>
    <w:rsid w:val="009647D9"/>
    <w:rsid w:val="00965A93"/>
    <w:rsid w:val="00965E44"/>
    <w:rsid w:val="00967FE2"/>
    <w:rsid w:val="009701AD"/>
    <w:rsid w:val="009702A4"/>
    <w:rsid w:val="0097073E"/>
    <w:rsid w:val="00970990"/>
    <w:rsid w:val="00970CC5"/>
    <w:rsid w:val="00970DE1"/>
    <w:rsid w:val="0097273A"/>
    <w:rsid w:val="00972EA7"/>
    <w:rsid w:val="009732DA"/>
    <w:rsid w:val="009735F2"/>
    <w:rsid w:val="00974276"/>
    <w:rsid w:val="00974E19"/>
    <w:rsid w:val="009763E3"/>
    <w:rsid w:val="0097717B"/>
    <w:rsid w:val="00977354"/>
    <w:rsid w:val="009801A6"/>
    <w:rsid w:val="009809C6"/>
    <w:rsid w:val="0098153E"/>
    <w:rsid w:val="00982153"/>
    <w:rsid w:val="00982401"/>
    <w:rsid w:val="00983931"/>
    <w:rsid w:val="0098416C"/>
    <w:rsid w:val="00984861"/>
    <w:rsid w:val="0098593D"/>
    <w:rsid w:val="0098743A"/>
    <w:rsid w:val="00987AF9"/>
    <w:rsid w:val="00990E8B"/>
    <w:rsid w:val="00991B73"/>
    <w:rsid w:val="0099278C"/>
    <w:rsid w:val="0099422F"/>
    <w:rsid w:val="00994DAA"/>
    <w:rsid w:val="009950E5"/>
    <w:rsid w:val="00996287"/>
    <w:rsid w:val="00996EFF"/>
    <w:rsid w:val="0099798D"/>
    <w:rsid w:val="00997A23"/>
    <w:rsid w:val="009A01AE"/>
    <w:rsid w:val="009A4909"/>
    <w:rsid w:val="009A538C"/>
    <w:rsid w:val="009A5698"/>
    <w:rsid w:val="009A58AA"/>
    <w:rsid w:val="009A5A11"/>
    <w:rsid w:val="009A5A16"/>
    <w:rsid w:val="009A5C0F"/>
    <w:rsid w:val="009A5FC0"/>
    <w:rsid w:val="009A7241"/>
    <w:rsid w:val="009B006B"/>
    <w:rsid w:val="009B1EB7"/>
    <w:rsid w:val="009B26F2"/>
    <w:rsid w:val="009B3C9E"/>
    <w:rsid w:val="009B4C82"/>
    <w:rsid w:val="009B6AD7"/>
    <w:rsid w:val="009B7BD3"/>
    <w:rsid w:val="009C0050"/>
    <w:rsid w:val="009C1890"/>
    <w:rsid w:val="009C2B04"/>
    <w:rsid w:val="009C4333"/>
    <w:rsid w:val="009C4576"/>
    <w:rsid w:val="009C47C0"/>
    <w:rsid w:val="009C482F"/>
    <w:rsid w:val="009C4A0C"/>
    <w:rsid w:val="009C5065"/>
    <w:rsid w:val="009C511D"/>
    <w:rsid w:val="009C5146"/>
    <w:rsid w:val="009C5F8A"/>
    <w:rsid w:val="009C624D"/>
    <w:rsid w:val="009C7A84"/>
    <w:rsid w:val="009D0A3D"/>
    <w:rsid w:val="009D0FCF"/>
    <w:rsid w:val="009D1940"/>
    <w:rsid w:val="009D1F07"/>
    <w:rsid w:val="009D1FDB"/>
    <w:rsid w:val="009D2809"/>
    <w:rsid w:val="009D2957"/>
    <w:rsid w:val="009D34DB"/>
    <w:rsid w:val="009D492F"/>
    <w:rsid w:val="009D51C6"/>
    <w:rsid w:val="009D595B"/>
    <w:rsid w:val="009D7329"/>
    <w:rsid w:val="009D7C66"/>
    <w:rsid w:val="009E02CC"/>
    <w:rsid w:val="009E0948"/>
    <w:rsid w:val="009E2B73"/>
    <w:rsid w:val="009E32F6"/>
    <w:rsid w:val="009E4093"/>
    <w:rsid w:val="009E48F7"/>
    <w:rsid w:val="009E4C46"/>
    <w:rsid w:val="009E515C"/>
    <w:rsid w:val="009E52DB"/>
    <w:rsid w:val="009E5F4C"/>
    <w:rsid w:val="009E6B98"/>
    <w:rsid w:val="009E6C7C"/>
    <w:rsid w:val="009F0A97"/>
    <w:rsid w:val="009F15D1"/>
    <w:rsid w:val="009F1C51"/>
    <w:rsid w:val="009F1FAC"/>
    <w:rsid w:val="009F4750"/>
    <w:rsid w:val="009F51A8"/>
    <w:rsid w:val="009F608A"/>
    <w:rsid w:val="009F76F3"/>
    <w:rsid w:val="009F7D25"/>
    <w:rsid w:val="00A01608"/>
    <w:rsid w:val="00A019B1"/>
    <w:rsid w:val="00A01E42"/>
    <w:rsid w:val="00A03ADD"/>
    <w:rsid w:val="00A0424F"/>
    <w:rsid w:val="00A04A31"/>
    <w:rsid w:val="00A052A7"/>
    <w:rsid w:val="00A05B78"/>
    <w:rsid w:val="00A05F89"/>
    <w:rsid w:val="00A064B0"/>
    <w:rsid w:val="00A06C7A"/>
    <w:rsid w:val="00A0753D"/>
    <w:rsid w:val="00A103EB"/>
    <w:rsid w:val="00A11F28"/>
    <w:rsid w:val="00A1274A"/>
    <w:rsid w:val="00A138ED"/>
    <w:rsid w:val="00A13984"/>
    <w:rsid w:val="00A14CA8"/>
    <w:rsid w:val="00A1550F"/>
    <w:rsid w:val="00A1565D"/>
    <w:rsid w:val="00A15B8A"/>
    <w:rsid w:val="00A1712E"/>
    <w:rsid w:val="00A17717"/>
    <w:rsid w:val="00A20413"/>
    <w:rsid w:val="00A207FE"/>
    <w:rsid w:val="00A2155F"/>
    <w:rsid w:val="00A2329B"/>
    <w:rsid w:val="00A23444"/>
    <w:rsid w:val="00A23DB8"/>
    <w:rsid w:val="00A241C3"/>
    <w:rsid w:val="00A247FE"/>
    <w:rsid w:val="00A252B6"/>
    <w:rsid w:val="00A25D8C"/>
    <w:rsid w:val="00A2601B"/>
    <w:rsid w:val="00A260F4"/>
    <w:rsid w:val="00A26C58"/>
    <w:rsid w:val="00A27389"/>
    <w:rsid w:val="00A27BE7"/>
    <w:rsid w:val="00A30832"/>
    <w:rsid w:val="00A31883"/>
    <w:rsid w:val="00A32506"/>
    <w:rsid w:val="00A3265B"/>
    <w:rsid w:val="00A32A82"/>
    <w:rsid w:val="00A32A98"/>
    <w:rsid w:val="00A32E34"/>
    <w:rsid w:val="00A331AB"/>
    <w:rsid w:val="00A33BF9"/>
    <w:rsid w:val="00A347E8"/>
    <w:rsid w:val="00A34B5B"/>
    <w:rsid w:val="00A36952"/>
    <w:rsid w:val="00A37325"/>
    <w:rsid w:val="00A37449"/>
    <w:rsid w:val="00A37A5D"/>
    <w:rsid w:val="00A4022C"/>
    <w:rsid w:val="00A41BDE"/>
    <w:rsid w:val="00A41EDF"/>
    <w:rsid w:val="00A41F03"/>
    <w:rsid w:val="00A43F1D"/>
    <w:rsid w:val="00A44794"/>
    <w:rsid w:val="00A45B9C"/>
    <w:rsid w:val="00A466F2"/>
    <w:rsid w:val="00A46C4B"/>
    <w:rsid w:val="00A47144"/>
    <w:rsid w:val="00A47498"/>
    <w:rsid w:val="00A47C20"/>
    <w:rsid w:val="00A50170"/>
    <w:rsid w:val="00A50C60"/>
    <w:rsid w:val="00A5105C"/>
    <w:rsid w:val="00A512C0"/>
    <w:rsid w:val="00A51C07"/>
    <w:rsid w:val="00A52251"/>
    <w:rsid w:val="00A53EA3"/>
    <w:rsid w:val="00A54EA9"/>
    <w:rsid w:val="00A56220"/>
    <w:rsid w:val="00A566BA"/>
    <w:rsid w:val="00A6162C"/>
    <w:rsid w:val="00A6199B"/>
    <w:rsid w:val="00A619E0"/>
    <w:rsid w:val="00A63166"/>
    <w:rsid w:val="00A64531"/>
    <w:rsid w:val="00A6460B"/>
    <w:rsid w:val="00A64F04"/>
    <w:rsid w:val="00A65138"/>
    <w:rsid w:val="00A6539E"/>
    <w:rsid w:val="00A6560D"/>
    <w:rsid w:val="00A661E3"/>
    <w:rsid w:val="00A66A47"/>
    <w:rsid w:val="00A67AC2"/>
    <w:rsid w:val="00A70325"/>
    <w:rsid w:val="00A703CB"/>
    <w:rsid w:val="00A717A4"/>
    <w:rsid w:val="00A72DCC"/>
    <w:rsid w:val="00A744F5"/>
    <w:rsid w:val="00A74647"/>
    <w:rsid w:val="00A74C7B"/>
    <w:rsid w:val="00A7503F"/>
    <w:rsid w:val="00A75762"/>
    <w:rsid w:val="00A76871"/>
    <w:rsid w:val="00A77552"/>
    <w:rsid w:val="00A77826"/>
    <w:rsid w:val="00A8017B"/>
    <w:rsid w:val="00A80819"/>
    <w:rsid w:val="00A8087F"/>
    <w:rsid w:val="00A8189F"/>
    <w:rsid w:val="00A82E1D"/>
    <w:rsid w:val="00A84767"/>
    <w:rsid w:val="00A84F7A"/>
    <w:rsid w:val="00A851E0"/>
    <w:rsid w:val="00A861C2"/>
    <w:rsid w:val="00A86343"/>
    <w:rsid w:val="00A875A1"/>
    <w:rsid w:val="00A876CE"/>
    <w:rsid w:val="00A9065F"/>
    <w:rsid w:val="00A91152"/>
    <w:rsid w:val="00A91408"/>
    <w:rsid w:val="00A9166E"/>
    <w:rsid w:val="00A9374F"/>
    <w:rsid w:val="00A943A4"/>
    <w:rsid w:val="00A94996"/>
    <w:rsid w:val="00A94C41"/>
    <w:rsid w:val="00A953B0"/>
    <w:rsid w:val="00A95B52"/>
    <w:rsid w:val="00A95E0B"/>
    <w:rsid w:val="00A972D1"/>
    <w:rsid w:val="00A975A2"/>
    <w:rsid w:val="00A9779C"/>
    <w:rsid w:val="00AA0BBB"/>
    <w:rsid w:val="00AA0C32"/>
    <w:rsid w:val="00AA1CFF"/>
    <w:rsid w:val="00AA2471"/>
    <w:rsid w:val="00AA363B"/>
    <w:rsid w:val="00AA4B47"/>
    <w:rsid w:val="00AA5903"/>
    <w:rsid w:val="00AA634D"/>
    <w:rsid w:val="00AA686D"/>
    <w:rsid w:val="00AA753F"/>
    <w:rsid w:val="00AB0130"/>
    <w:rsid w:val="00AB1B4B"/>
    <w:rsid w:val="00AB2B53"/>
    <w:rsid w:val="00AB33D2"/>
    <w:rsid w:val="00AB38C1"/>
    <w:rsid w:val="00AB4114"/>
    <w:rsid w:val="00AB4D2F"/>
    <w:rsid w:val="00AB50A1"/>
    <w:rsid w:val="00AB5244"/>
    <w:rsid w:val="00AB5246"/>
    <w:rsid w:val="00AB7692"/>
    <w:rsid w:val="00AB7B49"/>
    <w:rsid w:val="00AC00AD"/>
    <w:rsid w:val="00AC09EA"/>
    <w:rsid w:val="00AC0D55"/>
    <w:rsid w:val="00AC2451"/>
    <w:rsid w:val="00AC2737"/>
    <w:rsid w:val="00AC395D"/>
    <w:rsid w:val="00AC43EE"/>
    <w:rsid w:val="00AC60F1"/>
    <w:rsid w:val="00AC6454"/>
    <w:rsid w:val="00AC6807"/>
    <w:rsid w:val="00AC6F70"/>
    <w:rsid w:val="00AC7611"/>
    <w:rsid w:val="00AC7706"/>
    <w:rsid w:val="00AD0739"/>
    <w:rsid w:val="00AD0DAE"/>
    <w:rsid w:val="00AD13D6"/>
    <w:rsid w:val="00AD1A7B"/>
    <w:rsid w:val="00AD4B6B"/>
    <w:rsid w:val="00AD4CF9"/>
    <w:rsid w:val="00AD560D"/>
    <w:rsid w:val="00AD6609"/>
    <w:rsid w:val="00AD6676"/>
    <w:rsid w:val="00AD6A17"/>
    <w:rsid w:val="00AD6DF2"/>
    <w:rsid w:val="00AE0025"/>
    <w:rsid w:val="00AE0537"/>
    <w:rsid w:val="00AE08E7"/>
    <w:rsid w:val="00AE2205"/>
    <w:rsid w:val="00AE359A"/>
    <w:rsid w:val="00AE3E7F"/>
    <w:rsid w:val="00AE41D7"/>
    <w:rsid w:val="00AE471F"/>
    <w:rsid w:val="00AE483D"/>
    <w:rsid w:val="00AE49BE"/>
    <w:rsid w:val="00AE56E5"/>
    <w:rsid w:val="00AE58EB"/>
    <w:rsid w:val="00AE5923"/>
    <w:rsid w:val="00AF03C8"/>
    <w:rsid w:val="00AF0494"/>
    <w:rsid w:val="00AF0D6A"/>
    <w:rsid w:val="00AF195E"/>
    <w:rsid w:val="00AF1A8E"/>
    <w:rsid w:val="00AF239E"/>
    <w:rsid w:val="00AF42EE"/>
    <w:rsid w:val="00AF4732"/>
    <w:rsid w:val="00AF5413"/>
    <w:rsid w:val="00AF5473"/>
    <w:rsid w:val="00AF62D4"/>
    <w:rsid w:val="00AF689B"/>
    <w:rsid w:val="00AF6E53"/>
    <w:rsid w:val="00AF7288"/>
    <w:rsid w:val="00AF7660"/>
    <w:rsid w:val="00B012A5"/>
    <w:rsid w:val="00B01F99"/>
    <w:rsid w:val="00B0250A"/>
    <w:rsid w:val="00B025D1"/>
    <w:rsid w:val="00B03B71"/>
    <w:rsid w:val="00B044CE"/>
    <w:rsid w:val="00B0484B"/>
    <w:rsid w:val="00B05A77"/>
    <w:rsid w:val="00B05F61"/>
    <w:rsid w:val="00B071FF"/>
    <w:rsid w:val="00B10AAC"/>
    <w:rsid w:val="00B11A04"/>
    <w:rsid w:val="00B11AB5"/>
    <w:rsid w:val="00B137B7"/>
    <w:rsid w:val="00B13837"/>
    <w:rsid w:val="00B13B8F"/>
    <w:rsid w:val="00B13DDA"/>
    <w:rsid w:val="00B151A0"/>
    <w:rsid w:val="00B16131"/>
    <w:rsid w:val="00B169D0"/>
    <w:rsid w:val="00B16C3B"/>
    <w:rsid w:val="00B1703F"/>
    <w:rsid w:val="00B1728A"/>
    <w:rsid w:val="00B17E8E"/>
    <w:rsid w:val="00B20802"/>
    <w:rsid w:val="00B20970"/>
    <w:rsid w:val="00B21715"/>
    <w:rsid w:val="00B22A35"/>
    <w:rsid w:val="00B236D4"/>
    <w:rsid w:val="00B2423E"/>
    <w:rsid w:val="00B2450E"/>
    <w:rsid w:val="00B2452E"/>
    <w:rsid w:val="00B245B7"/>
    <w:rsid w:val="00B246F1"/>
    <w:rsid w:val="00B249DF"/>
    <w:rsid w:val="00B25793"/>
    <w:rsid w:val="00B25FD5"/>
    <w:rsid w:val="00B26C3D"/>
    <w:rsid w:val="00B27151"/>
    <w:rsid w:val="00B301B0"/>
    <w:rsid w:val="00B30B77"/>
    <w:rsid w:val="00B31D6A"/>
    <w:rsid w:val="00B33BA3"/>
    <w:rsid w:val="00B33BDE"/>
    <w:rsid w:val="00B366AB"/>
    <w:rsid w:val="00B366DF"/>
    <w:rsid w:val="00B370B8"/>
    <w:rsid w:val="00B37AA5"/>
    <w:rsid w:val="00B37D67"/>
    <w:rsid w:val="00B37E63"/>
    <w:rsid w:val="00B4023B"/>
    <w:rsid w:val="00B403DA"/>
    <w:rsid w:val="00B40CBD"/>
    <w:rsid w:val="00B40D55"/>
    <w:rsid w:val="00B411BC"/>
    <w:rsid w:val="00B41AC3"/>
    <w:rsid w:val="00B426CF"/>
    <w:rsid w:val="00B42B64"/>
    <w:rsid w:val="00B42D16"/>
    <w:rsid w:val="00B4418C"/>
    <w:rsid w:val="00B44663"/>
    <w:rsid w:val="00B44972"/>
    <w:rsid w:val="00B453EE"/>
    <w:rsid w:val="00B46837"/>
    <w:rsid w:val="00B46F24"/>
    <w:rsid w:val="00B47BC2"/>
    <w:rsid w:val="00B501F5"/>
    <w:rsid w:val="00B50ACF"/>
    <w:rsid w:val="00B513C7"/>
    <w:rsid w:val="00B5170E"/>
    <w:rsid w:val="00B52530"/>
    <w:rsid w:val="00B53252"/>
    <w:rsid w:val="00B53E11"/>
    <w:rsid w:val="00B54985"/>
    <w:rsid w:val="00B54AEF"/>
    <w:rsid w:val="00B54D89"/>
    <w:rsid w:val="00B54DEB"/>
    <w:rsid w:val="00B5528D"/>
    <w:rsid w:val="00B55525"/>
    <w:rsid w:val="00B55C53"/>
    <w:rsid w:val="00B55C8F"/>
    <w:rsid w:val="00B5617E"/>
    <w:rsid w:val="00B56C59"/>
    <w:rsid w:val="00B57269"/>
    <w:rsid w:val="00B57998"/>
    <w:rsid w:val="00B6081F"/>
    <w:rsid w:val="00B60B1D"/>
    <w:rsid w:val="00B60BF1"/>
    <w:rsid w:val="00B61564"/>
    <w:rsid w:val="00B61F04"/>
    <w:rsid w:val="00B623F4"/>
    <w:rsid w:val="00B6397A"/>
    <w:rsid w:val="00B63C03"/>
    <w:rsid w:val="00B649A0"/>
    <w:rsid w:val="00B6546C"/>
    <w:rsid w:val="00B656E5"/>
    <w:rsid w:val="00B65AEB"/>
    <w:rsid w:val="00B66AA6"/>
    <w:rsid w:val="00B67ADF"/>
    <w:rsid w:val="00B67CBF"/>
    <w:rsid w:val="00B707C6"/>
    <w:rsid w:val="00B70C0D"/>
    <w:rsid w:val="00B72231"/>
    <w:rsid w:val="00B72396"/>
    <w:rsid w:val="00B731FE"/>
    <w:rsid w:val="00B750E0"/>
    <w:rsid w:val="00B755D0"/>
    <w:rsid w:val="00B77DC8"/>
    <w:rsid w:val="00B80697"/>
    <w:rsid w:val="00B810CA"/>
    <w:rsid w:val="00B82192"/>
    <w:rsid w:val="00B85902"/>
    <w:rsid w:val="00B863E4"/>
    <w:rsid w:val="00B86D57"/>
    <w:rsid w:val="00B9001C"/>
    <w:rsid w:val="00B9090F"/>
    <w:rsid w:val="00B90A33"/>
    <w:rsid w:val="00B90BEF"/>
    <w:rsid w:val="00B90CF8"/>
    <w:rsid w:val="00B91BE0"/>
    <w:rsid w:val="00B929FE"/>
    <w:rsid w:val="00B93BBA"/>
    <w:rsid w:val="00B9401A"/>
    <w:rsid w:val="00B947CA"/>
    <w:rsid w:val="00B95B9E"/>
    <w:rsid w:val="00B962BC"/>
    <w:rsid w:val="00B96C2D"/>
    <w:rsid w:val="00B97AB0"/>
    <w:rsid w:val="00B97F51"/>
    <w:rsid w:val="00BA069B"/>
    <w:rsid w:val="00BA0A09"/>
    <w:rsid w:val="00BA1684"/>
    <w:rsid w:val="00BA24C4"/>
    <w:rsid w:val="00BA287B"/>
    <w:rsid w:val="00BA32D2"/>
    <w:rsid w:val="00BA3426"/>
    <w:rsid w:val="00BA37ED"/>
    <w:rsid w:val="00BA3B33"/>
    <w:rsid w:val="00BA3D79"/>
    <w:rsid w:val="00BA4E34"/>
    <w:rsid w:val="00BA61EC"/>
    <w:rsid w:val="00BA6B0A"/>
    <w:rsid w:val="00BA6BDE"/>
    <w:rsid w:val="00BA70B7"/>
    <w:rsid w:val="00BB0262"/>
    <w:rsid w:val="00BB1480"/>
    <w:rsid w:val="00BB1D0D"/>
    <w:rsid w:val="00BB1DC2"/>
    <w:rsid w:val="00BB27EF"/>
    <w:rsid w:val="00BB36E1"/>
    <w:rsid w:val="00BB4634"/>
    <w:rsid w:val="00BB480E"/>
    <w:rsid w:val="00BB4EB7"/>
    <w:rsid w:val="00BB5B73"/>
    <w:rsid w:val="00BB5C49"/>
    <w:rsid w:val="00BB774B"/>
    <w:rsid w:val="00BB779D"/>
    <w:rsid w:val="00BB7D71"/>
    <w:rsid w:val="00BB7F50"/>
    <w:rsid w:val="00BC05C5"/>
    <w:rsid w:val="00BC098E"/>
    <w:rsid w:val="00BC13F2"/>
    <w:rsid w:val="00BC2397"/>
    <w:rsid w:val="00BC2F69"/>
    <w:rsid w:val="00BC360A"/>
    <w:rsid w:val="00BC3B87"/>
    <w:rsid w:val="00BC3E41"/>
    <w:rsid w:val="00BC4AD2"/>
    <w:rsid w:val="00BC4E24"/>
    <w:rsid w:val="00BC54DE"/>
    <w:rsid w:val="00BC5510"/>
    <w:rsid w:val="00BC555D"/>
    <w:rsid w:val="00BC5759"/>
    <w:rsid w:val="00BC5806"/>
    <w:rsid w:val="00BC5C38"/>
    <w:rsid w:val="00BC5F4B"/>
    <w:rsid w:val="00BC6002"/>
    <w:rsid w:val="00BC6722"/>
    <w:rsid w:val="00BD08FD"/>
    <w:rsid w:val="00BD105C"/>
    <w:rsid w:val="00BD199D"/>
    <w:rsid w:val="00BD265E"/>
    <w:rsid w:val="00BD2887"/>
    <w:rsid w:val="00BD28B1"/>
    <w:rsid w:val="00BD35E8"/>
    <w:rsid w:val="00BD453A"/>
    <w:rsid w:val="00BD46D5"/>
    <w:rsid w:val="00BD4C98"/>
    <w:rsid w:val="00BD56B1"/>
    <w:rsid w:val="00BD6477"/>
    <w:rsid w:val="00BD65C6"/>
    <w:rsid w:val="00BD6CD7"/>
    <w:rsid w:val="00BD70E7"/>
    <w:rsid w:val="00BE159C"/>
    <w:rsid w:val="00BE1730"/>
    <w:rsid w:val="00BE2AA4"/>
    <w:rsid w:val="00BE2DF8"/>
    <w:rsid w:val="00BE31F0"/>
    <w:rsid w:val="00BE3A7B"/>
    <w:rsid w:val="00BE3C1B"/>
    <w:rsid w:val="00BE3D58"/>
    <w:rsid w:val="00BE3F7A"/>
    <w:rsid w:val="00BE435F"/>
    <w:rsid w:val="00BE4CF3"/>
    <w:rsid w:val="00BE5F2E"/>
    <w:rsid w:val="00BE6C90"/>
    <w:rsid w:val="00BF03D0"/>
    <w:rsid w:val="00BF17A9"/>
    <w:rsid w:val="00BF17FD"/>
    <w:rsid w:val="00BF1A5E"/>
    <w:rsid w:val="00BF354B"/>
    <w:rsid w:val="00BF36F0"/>
    <w:rsid w:val="00BF3E72"/>
    <w:rsid w:val="00BF4524"/>
    <w:rsid w:val="00BF59A5"/>
    <w:rsid w:val="00BF6219"/>
    <w:rsid w:val="00BF63DA"/>
    <w:rsid w:val="00BF6F3C"/>
    <w:rsid w:val="00BF73A7"/>
    <w:rsid w:val="00BF7588"/>
    <w:rsid w:val="00C009DD"/>
    <w:rsid w:val="00C011C6"/>
    <w:rsid w:val="00C0225D"/>
    <w:rsid w:val="00C044CE"/>
    <w:rsid w:val="00C0554E"/>
    <w:rsid w:val="00C05A7B"/>
    <w:rsid w:val="00C068C1"/>
    <w:rsid w:val="00C0754C"/>
    <w:rsid w:val="00C10079"/>
    <w:rsid w:val="00C116DC"/>
    <w:rsid w:val="00C11E6C"/>
    <w:rsid w:val="00C11EA6"/>
    <w:rsid w:val="00C12A77"/>
    <w:rsid w:val="00C13FDD"/>
    <w:rsid w:val="00C142B5"/>
    <w:rsid w:val="00C14F59"/>
    <w:rsid w:val="00C14FF2"/>
    <w:rsid w:val="00C15860"/>
    <w:rsid w:val="00C16590"/>
    <w:rsid w:val="00C16AFF"/>
    <w:rsid w:val="00C1759C"/>
    <w:rsid w:val="00C2123E"/>
    <w:rsid w:val="00C214FB"/>
    <w:rsid w:val="00C216A0"/>
    <w:rsid w:val="00C21FAB"/>
    <w:rsid w:val="00C228C0"/>
    <w:rsid w:val="00C23B98"/>
    <w:rsid w:val="00C23EE3"/>
    <w:rsid w:val="00C24303"/>
    <w:rsid w:val="00C249E2"/>
    <w:rsid w:val="00C24EF4"/>
    <w:rsid w:val="00C2692E"/>
    <w:rsid w:val="00C26C2A"/>
    <w:rsid w:val="00C274A7"/>
    <w:rsid w:val="00C27C71"/>
    <w:rsid w:val="00C305E3"/>
    <w:rsid w:val="00C31F1E"/>
    <w:rsid w:val="00C32BEB"/>
    <w:rsid w:val="00C3412E"/>
    <w:rsid w:val="00C346C2"/>
    <w:rsid w:val="00C34CAA"/>
    <w:rsid w:val="00C35475"/>
    <w:rsid w:val="00C35651"/>
    <w:rsid w:val="00C36863"/>
    <w:rsid w:val="00C405B6"/>
    <w:rsid w:val="00C40961"/>
    <w:rsid w:val="00C41C2D"/>
    <w:rsid w:val="00C4313B"/>
    <w:rsid w:val="00C45BEC"/>
    <w:rsid w:val="00C45E18"/>
    <w:rsid w:val="00C46990"/>
    <w:rsid w:val="00C47D09"/>
    <w:rsid w:val="00C47FC3"/>
    <w:rsid w:val="00C52749"/>
    <w:rsid w:val="00C52C80"/>
    <w:rsid w:val="00C5368F"/>
    <w:rsid w:val="00C5443E"/>
    <w:rsid w:val="00C54543"/>
    <w:rsid w:val="00C553F2"/>
    <w:rsid w:val="00C55EA7"/>
    <w:rsid w:val="00C61536"/>
    <w:rsid w:val="00C622E6"/>
    <w:rsid w:val="00C628E0"/>
    <w:rsid w:val="00C62C43"/>
    <w:rsid w:val="00C6353C"/>
    <w:rsid w:val="00C643A6"/>
    <w:rsid w:val="00C64910"/>
    <w:rsid w:val="00C6575D"/>
    <w:rsid w:val="00C65F15"/>
    <w:rsid w:val="00C662BE"/>
    <w:rsid w:val="00C67179"/>
    <w:rsid w:val="00C673EA"/>
    <w:rsid w:val="00C70040"/>
    <w:rsid w:val="00C710E9"/>
    <w:rsid w:val="00C71359"/>
    <w:rsid w:val="00C7251B"/>
    <w:rsid w:val="00C729AE"/>
    <w:rsid w:val="00C73AA5"/>
    <w:rsid w:val="00C759B6"/>
    <w:rsid w:val="00C7649A"/>
    <w:rsid w:val="00C769C0"/>
    <w:rsid w:val="00C76B7D"/>
    <w:rsid w:val="00C76D64"/>
    <w:rsid w:val="00C814F4"/>
    <w:rsid w:val="00C8233C"/>
    <w:rsid w:val="00C8238D"/>
    <w:rsid w:val="00C829AA"/>
    <w:rsid w:val="00C82E3E"/>
    <w:rsid w:val="00C82F51"/>
    <w:rsid w:val="00C8314A"/>
    <w:rsid w:val="00C8330F"/>
    <w:rsid w:val="00C835AA"/>
    <w:rsid w:val="00C83BBD"/>
    <w:rsid w:val="00C85150"/>
    <w:rsid w:val="00C858D7"/>
    <w:rsid w:val="00C85B13"/>
    <w:rsid w:val="00C86476"/>
    <w:rsid w:val="00C86689"/>
    <w:rsid w:val="00C87BBB"/>
    <w:rsid w:val="00C87E4C"/>
    <w:rsid w:val="00C903E9"/>
    <w:rsid w:val="00C913B1"/>
    <w:rsid w:val="00C91625"/>
    <w:rsid w:val="00C91B8D"/>
    <w:rsid w:val="00C925ED"/>
    <w:rsid w:val="00C9261A"/>
    <w:rsid w:val="00C92DB0"/>
    <w:rsid w:val="00C93B9D"/>
    <w:rsid w:val="00C953A9"/>
    <w:rsid w:val="00C960CD"/>
    <w:rsid w:val="00C96C38"/>
    <w:rsid w:val="00C970D7"/>
    <w:rsid w:val="00C97247"/>
    <w:rsid w:val="00C977B1"/>
    <w:rsid w:val="00CA0BC1"/>
    <w:rsid w:val="00CA12B1"/>
    <w:rsid w:val="00CA12F4"/>
    <w:rsid w:val="00CA37F2"/>
    <w:rsid w:val="00CA47A4"/>
    <w:rsid w:val="00CA5F9A"/>
    <w:rsid w:val="00CA6447"/>
    <w:rsid w:val="00CA7EE4"/>
    <w:rsid w:val="00CB19C0"/>
    <w:rsid w:val="00CB22D2"/>
    <w:rsid w:val="00CB2920"/>
    <w:rsid w:val="00CB3551"/>
    <w:rsid w:val="00CB35E7"/>
    <w:rsid w:val="00CB3A4B"/>
    <w:rsid w:val="00CB3CB5"/>
    <w:rsid w:val="00CB3FB0"/>
    <w:rsid w:val="00CB4A66"/>
    <w:rsid w:val="00CB4F19"/>
    <w:rsid w:val="00CB5D1F"/>
    <w:rsid w:val="00CB6894"/>
    <w:rsid w:val="00CB7E24"/>
    <w:rsid w:val="00CC0F0B"/>
    <w:rsid w:val="00CC1661"/>
    <w:rsid w:val="00CC34F5"/>
    <w:rsid w:val="00CC360A"/>
    <w:rsid w:val="00CC3664"/>
    <w:rsid w:val="00CC3AC7"/>
    <w:rsid w:val="00CC3C4F"/>
    <w:rsid w:val="00CC3EF1"/>
    <w:rsid w:val="00CC3F36"/>
    <w:rsid w:val="00CC4292"/>
    <w:rsid w:val="00CC5AAC"/>
    <w:rsid w:val="00CC5ADF"/>
    <w:rsid w:val="00CC5CDA"/>
    <w:rsid w:val="00CC6966"/>
    <w:rsid w:val="00CC6A04"/>
    <w:rsid w:val="00CC7399"/>
    <w:rsid w:val="00CC7727"/>
    <w:rsid w:val="00CD074B"/>
    <w:rsid w:val="00CD091D"/>
    <w:rsid w:val="00CD22E8"/>
    <w:rsid w:val="00CD3432"/>
    <w:rsid w:val="00CD3EE7"/>
    <w:rsid w:val="00CD4A01"/>
    <w:rsid w:val="00CD4F26"/>
    <w:rsid w:val="00CD60B4"/>
    <w:rsid w:val="00CD644D"/>
    <w:rsid w:val="00CE0888"/>
    <w:rsid w:val="00CE0D87"/>
    <w:rsid w:val="00CE0F8B"/>
    <w:rsid w:val="00CE1213"/>
    <w:rsid w:val="00CE13B3"/>
    <w:rsid w:val="00CE2EA2"/>
    <w:rsid w:val="00CE3353"/>
    <w:rsid w:val="00CE360C"/>
    <w:rsid w:val="00CE3920"/>
    <w:rsid w:val="00CE51E3"/>
    <w:rsid w:val="00CE65B3"/>
    <w:rsid w:val="00CE743B"/>
    <w:rsid w:val="00CF01AE"/>
    <w:rsid w:val="00CF0E60"/>
    <w:rsid w:val="00CF0E6A"/>
    <w:rsid w:val="00CF13A0"/>
    <w:rsid w:val="00CF1771"/>
    <w:rsid w:val="00CF1EC2"/>
    <w:rsid w:val="00CF1FCB"/>
    <w:rsid w:val="00CF28FB"/>
    <w:rsid w:val="00CF340D"/>
    <w:rsid w:val="00CF3AAA"/>
    <w:rsid w:val="00CF47A9"/>
    <w:rsid w:val="00CF4B93"/>
    <w:rsid w:val="00CF5120"/>
    <w:rsid w:val="00CF6DBE"/>
    <w:rsid w:val="00CF740F"/>
    <w:rsid w:val="00CF7ADF"/>
    <w:rsid w:val="00D0000F"/>
    <w:rsid w:val="00D00EBB"/>
    <w:rsid w:val="00D02ADE"/>
    <w:rsid w:val="00D02CB5"/>
    <w:rsid w:val="00D0436D"/>
    <w:rsid w:val="00D04389"/>
    <w:rsid w:val="00D04811"/>
    <w:rsid w:val="00D05EDA"/>
    <w:rsid w:val="00D06061"/>
    <w:rsid w:val="00D062FA"/>
    <w:rsid w:val="00D06C06"/>
    <w:rsid w:val="00D07678"/>
    <w:rsid w:val="00D11BEA"/>
    <w:rsid w:val="00D12EF5"/>
    <w:rsid w:val="00D13B0F"/>
    <w:rsid w:val="00D13C91"/>
    <w:rsid w:val="00D16A1B"/>
    <w:rsid w:val="00D16B0C"/>
    <w:rsid w:val="00D16D8F"/>
    <w:rsid w:val="00D17BFE"/>
    <w:rsid w:val="00D20922"/>
    <w:rsid w:val="00D20C9D"/>
    <w:rsid w:val="00D211AD"/>
    <w:rsid w:val="00D21CE2"/>
    <w:rsid w:val="00D22336"/>
    <w:rsid w:val="00D226A0"/>
    <w:rsid w:val="00D23090"/>
    <w:rsid w:val="00D23E53"/>
    <w:rsid w:val="00D24CEC"/>
    <w:rsid w:val="00D24F98"/>
    <w:rsid w:val="00D25B46"/>
    <w:rsid w:val="00D266D7"/>
    <w:rsid w:val="00D271E0"/>
    <w:rsid w:val="00D303FD"/>
    <w:rsid w:val="00D304A4"/>
    <w:rsid w:val="00D30F30"/>
    <w:rsid w:val="00D31D5E"/>
    <w:rsid w:val="00D3246B"/>
    <w:rsid w:val="00D32E51"/>
    <w:rsid w:val="00D33C23"/>
    <w:rsid w:val="00D37452"/>
    <w:rsid w:val="00D375F6"/>
    <w:rsid w:val="00D37870"/>
    <w:rsid w:val="00D37EFD"/>
    <w:rsid w:val="00D4064B"/>
    <w:rsid w:val="00D41780"/>
    <w:rsid w:val="00D41DAB"/>
    <w:rsid w:val="00D42419"/>
    <w:rsid w:val="00D426BB"/>
    <w:rsid w:val="00D42A8C"/>
    <w:rsid w:val="00D42DF2"/>
    <w:rsid w:val="00D437C9"/>
    <w:rsid w:val="00D43FD8"/>
    <w:rsid w:val="00D44621"/>
    <w:rsid w:val="00D46AFC"/>
    <w:rsid w:val="00D47050"/>
    <w:rsid w:val="00D47421"/>
    <w:rsid w:val="00D47DDB"/>
    <w:rsid w:val="00D501F9"/>
    <w:rsid w:val="00D50C5C"/>
    <w:rsid w:val="00D50C9D"/>
    <w:rsid w:val="00D50FCD"/>
    <w:rsid w:val="00D510D4"/>
    <w:rsid w:val="00D517EA"/>
    <w:rsid w:val="00D52FD2"/>
    <w:rsid w:val="00D531BC"/>
    <w:rsid w:val="00D53532"/>
    <w:rsid w:val="00D546A7"/>
    <w:rsid w:val="00D54928"/>
    <w:rsid w:val="00D57DAE"/>
    <w:rsid w:val="00D602CE"/>
    <w:rsid w:val="00D614E4"/>
    <w:rsid w:val="00D6175F"/>
    <w:rsid w:val="00D6184A"/>
    <w:rsid w:val="00D62B7B"/>
    <w:rsid w:val="00D6322A"/>
    <w:rsid w:val="00D640E1"/>
    <w:rsid w:val="00D64BE2"/>
    <w:rsid w:val="00D6684E"/>
    <w:rsid w:val="00D66F00"/>
    <w:rsid w:val="00D66FB1"/>
    <w:rsid w:val="00D70893"/>
    <w:rsid w:val="00D710C7"/>
    <w:rsid w:val="00D71CB6"/>
    <w:rsid w:val="00D72911"/>
    <w:rsid w:val="00D72B2B"/>
    <w:rsid w:val="00D7318E"/>
    <w:rsid w:val="00D738E8"/>
    <w:rsid w:val="00D73B03"/>
    <w:rsid w:val="00D73C78"/>
    <w:rsid w:val="00D746D8"/>
    <w:rsid w:val="00D74AE9"/>
    <w:rsid w:val="00D74D6B"/>
    <w:rsid w:val="00D754C9"/>
    <w:rsid w:val="00D75746"/>
    <w:rsid w:val="00D7576A"/>
    <w:rsid w:val="00D75B05"/>
    <w:rsid w:val="00D75DE6"/>
    <w:rsid w:val="00D75F71"/>
    <w:rsid w:val="00D771ED"/>
    <w:rsid w:val="00D772B8"/>
    <w:rsid w:val="00D77498"/>
    <w:rsid w:val="00D77A44"/>
    <w:rsid w:val="00D80392"/>
    <w:rsid w:val="00D80782"/>
    <w:rsid w:val="00D81F70"/>
    <w:rsid w:val="00D83675"/>
    <w:rsid w:val="00D8384B"/>
    <w:rsid w:val="00D859B3"/>
    <w:rsid w:val="00D87030"/>
    <w:rsid w:val="00D87994"/>
    <w:rsid w:val="00D87BBB"/>
    <w:rsid w:val="00D904E4"/>
    <w:rsid w:val="00D90785"/>
    <w:rsid w:val="00D924DC"/>
    <w:rsid w:val="00D92829"/>
    <w:rsid w:val="00D92AA3"/>
    <w:rsid w:val="00D92B26"/>
    <w:rsid w:val="00D93B65"/>
    <w:rsid w:val="00D9510E"/>
    <w:rsid w:val="00D97522"/>
    <w:rsid w:val="00DA036D"/>
    <w:rsid w:val="00DA0529"/>
    <w:rsid w:val="00DA0589"/>
    <w:rsid w:val="00DA0884"/>
    <w:rsid w:val="00DA0B78"/>
    <w:rsid w:val="00DA0DC2"/>
    <w:rsid w:val="00DA2158"/>
    <w:rsid w:val="00DA3034"/>
    <w:rsid w:val="00DA39B3"/>
    <w:rsid w:val="00DA53B2"/>
    <w:rsid w:val="00DA7022"/>
    <w:rsid w:val="00DA7191"/>
    <w:rsid w:val="00DA739D"/>
    <w:rsid w:val="00DA7C36"/>
    <w:rsid w:val="00DB10C9"/>
    <w:rsid w:val="00DB16DD"/>
    <w:rsid w:val="00DB201D"/>
    <w:rsid w:val="00DB268C"/>
    <w:rsid w:val="00DB3867"/>
    <w:rsid w:val="00DB3BB2"/>
    <w:rsid w:val="00DB6638"/>
    <w:rsid w:val="00DB6BFD"/>
    <w:rsid w:val="00DB6F2C"/>
    <w:rsid w:val="00DB6FD5"/>
    <w:rsid w:val="00DB75CB"/>
    <w:rsid w:val="00DB7B1B"/>
    <w:rsid w:val="00DB7B56"/>
    <w:rsid w:val="00DC051B"/>
    <w:rsid w:val="00DC10AE"/>
    <w:rsid w:val="00DC1818"/>
    <w:rsid w:val="00DC22D1"/>
    <w:rsid w:val="00DC27EB"/>
    <w:rsid w:val="00DC5B5A"/>
    <w:rsid w:val="00DC5F01"/>
    <w:rsid w:val="00DC6139"/>
    <w:rsid w:val="00DD07F2"/>
    <w:rsid w:val="00DD1C42"/>
    <w:rsid w:val="00DD2A23"/>
    <w:rsid w:val="00DD3792"/>
    <w:rsid w:val="00DD411F"/>
    <w:rsid w:val="00DD4E2E"/>
    <w:rsid w:val="00DD6661"/>
    <w:rsid w:val="00DD6B8A"/>
    <w:rsid w:val="00DD7098"/>
    <w:rsid w:val="00DD7617"/>
    <w:rsid w:val="00DD7958"/>
    <w:rsid w:val="00DE0399"/>
    <w:rsid w:val="00DE0AE0"/>
    <w:rsid w:val="00DE15BF"/>
    <w:rsid w:val="00DE23B4"/>
    <w:rsid w:val="00DE24B1"/>
    <w:rsid w:val="00DE293F"/>
    <w:rsid w:val="00DE2C52"/>
    <w:rsid w:val="00DE2DC9"/>
    <w:rsid w:val="00DE38A4"/>
    <w:rsid w:val="00DE4A18"/>
    <w:rsid w:val="00DE6042"/>
    <w:rsid w:val="00DE63FA"/>
    <w:rsid w:val="00DE6F86"/>
    <w:rsid w:val="00DE7026"/>
    <w:rsid w:val="00DE7406"/>
    <w:rsid w:val="00DE749D"/>
    <w:rsid w:val="00DE7871"/>
    <w:rsid w:val="00DF05F2"/>
    <w:rsid w:val="00DF1B44"/>
    <w:rsid w:val="00DF1F07"/>
    <w:rsid w:val="00DF2F77"/>
    <w:rsid w:val="00DF3687"/>
    <w:rsid w:val="00DF47FD"/>
    <w:rsid w:val="00DF5850"/>
    <w:rsid w:val="00DF5D63"/>
    <w:rsid w:val="00DF6478"/>
    <w:rsid w:val="00DF66B4"/>
    <w:rsid w:val="00DF708D"/>
    <w:rsid w:val="00DF78BB"/>
    <w:rsid w:val="00DF7C87"/>
    <w:rsid w:val="00E00592"/>
    <w:rsid w:val="00E01230"/>
    <w:rsid w:val="00E01AB1"/>
    <w:rsid w:val="00E01C2B"/>
    <w:rsid w:val="00E01EE1"/>
    <w:rsid w:val="00E02A09"/>
    <w:rsid w:val="00E03E00"/>
    <w:rsid w:val="00E0424B"/>
    <w:rsid w:val="00E05D71"/>
    <w:rsid w:val="00E05E59"/>
    <w:rsid w:val="00E05F33"/>
    <w:rsid w:val="00E06163"/>
    <w:rsid w:val="00E07367"/>
    <w:rsid w:val="00E11328"/>
    <w:rsid w:val="00E11694"/>
    <w:rsid w:val="00E11DD5"/>
    <w:rsid w:val="00E125C5"/>
    <w:rsid w:val="00E12673"/>
    <w:rsid w:val="00E1405C"/>
    <w:rsid w:val="00E141FE"/>
    <w:rsid w:val="00E14533"/>
    <w:rsid w:val="00E145E0"/>
    <w:rsid w:val="00E14787"/>
    <w:rsid w:val="00E1487C"/>
    <w:rsid w:val="00E153FD"/>
    <w:rsid w:val="00E15AF1"/>
    <w:rsid w:val="00E1652E"/>
    <w:rsid w:val="00E166C6"/>
    <w:rsid w:val="00E1674B"/>
    <w:rsid w:val="00E17081"/>
    <w:rsid w:val="00E1736B"/>
    <w:rsid w:val="00E2070C"/>
    <w:rsid w:val="00E217B9"/>
    <w:rsid w:val="00E2236A"/>
    <w:rsid w:val="00E242A3"/>
    <w:rsid w:val="00E2444D"/>
    <w:rsid w:val="00E24A15"/>
    <w:rsid w:val="00E25A7A"/>
    <w:rsid w:val="00E2611B"/>
    <w:rsid w:val="00E30C45"/>
    <w:rsid w:val="00E31548"/>
    <w:rsid w:val="00E3157D"/>
    <w:rsid w:val="00E31969"/>
    <w:rsid w:val="00E32E55"/>
    <w:rsid w:val="00E3461E"/>
    <w:rsid w:val="00E3511D"/>
    <w:rsid w:val="00E402D4"/>
    <w:rsid w:val="00E4033C"/>
    <w:rsid w:val="00E40424"/>
    <w:rsid w:val="00E40B07"/>
    <w:rsid w:val="00E40DA2"/>
    <w:rsid w:val="00E40FF5"/>
    <w:rsid w:val="00E422A0"/>
    <w:rsid w:val="00E43E72"/>
    <w:rsid w:val="00E447D6"/>
    <w:rsid w:val="00E44BD5"/>
    <w:rsid w:val="00E452A8"/>
    <w:rsid w:val="00E45ED1"/>
    <w:rsid w:val="00E47050"/>
    <w:rsid w:val="00E471F1"/>
    <w:rsid w:val="00E47E45"/>
    <w:rsid w:val="00E50BDC"/>
    <w:rsid w:val="00E5117A"/>
    <w:rsid w:val="00E519E2"/>
    <w:rsid w:val="00E51D8C"/>
    <w:rsid w:val="00E526EE"/>
    <w:rsid w:val="00E535F4"/>
    <w:rsid w:val="00E55033"/>
    <w:rsid w:val="00E551EE"/>
    <w:rsid w:val="00E552D2"/>
    <w:rsid w:val="00E55718"/>
    <w:rsid w:val="00E5616B"/>
    <w:rsid w:val="00E56B03"/>
    <w:rsid w:val="00E56E74"/>
    <w:rsid w:val="00E56E88"/>
    <w:rsid w:val="00E56ECF"/>
    <w:rsid w:val="00E576A9"/>
    <w:rsid w:val="00E57C9D"/>
    <w:rsid w:val="00E60173"/>
    <w:rsid w:val="00E60507"/>
    <w:rsid w:val="00E60BDF"/>
    <w:rsid w:val="00E6155B"/>
    <w:rsid w:val="00E61A52"/>
    <w:rsid w:val="00E63633"/>
    <w:rsid w:val="00E651F2"/>
    <w:rsid w:val="00E65B3B"/>
    <w:rsid w:val="00E66065"/>
    <w:rsid w:val="00E66C24"/>
    <w:rsid w:val="00E67926"/>
    <w:rsid w:val="00E71B57"/>
    <w:rsid w:val="00E72098"/>
    <w:rsid w:val="00E723D0"/>
    <w:rsid w:val="00E7291C"/>
    <w:rsid w:val="00E72E8F"/>
    <w:rsid w:val="00E732E4"/>
    <w:rsid w:val="00E74D00"/>
    <w:rsid w:val="00E7572D"/>
    <w:rsid w:val="00E75D48"/>
    <w:rsid w:val="00E75D5B"/>
    <w:rsid w:val="00E76181"/>
    <w:rsid w:val="00E76795"/>
    <w:rsid w:val="00E7732C"/>
    <w:rsid w:val="00E77C3F"/>
    <w:rsid w:val="00E803AB"/>
    <w:rsid w:val="00E80AF5"/>
    <w:rsid w:val="00E81291"/>
    <w:rsid w:val="00E81AFA"/>
    <w:rsid w:val="00E836B8"/>
    <w:rsid w:val="00E83738"/>
    <w:rsid w:val="00E83C0B"/>
    <w:rsid w:val="00E84133"/>
    <w:rsid w:val="00E84B12"/>
    <w:rsid w:val="00E8503B"/>
    <w:rsid w:val="00E85999"/>
    <w:rsid w:val="00E85E41"/>
    <w:rsid w:val="00E90E71"/>
    <w:rsid w:val="00E928FB"/>
    <w:rsid w:val="00E931EA"/>
    <w:rsid w:val="00E939A9"/>
    <w:rsid w:val="00E95079"/>
    <w:rsid w:val="00E95470"/>
    <w:rsid w:val="00E95A76"/>
    <w:rsid w:val="00E95FFE"/>
    <w:rsid w:val="00E96011"/>
    <w:rsid w:val="00E9651F"/>
    <w:rsid w:val="00E973FA"/>
    <w:rsid w:val="00E978A7"/>
    <w:rsid w:val="00EA0544"/>
    <w:rsid w:val="00EA0B3A"/>
    <w:rsid w:val="00EA0C50"/>
    <w:rsid w:val="00EA1C7C"/>
    <w:rsid w:val="00EA1E2A"/>
    <w:rsid w:val="00EA23F4"/>
    <w:rsid w:val="00EA28F1"/>
    <w:rsid w:val="00EA3D64"/>
    <w:rsid w:val="00EA40C7"/>
    <w:rsid w:val="00EA416D"/>
    <w:rsid w:val="00EA42D1"/>
    <w:rsid w:val="00EA4412"/>
    <w:rsid w:val="00EA4956"/>
    <w:rsid w:val="00EA4B65"/>
    <w:rsid w:val="00EA4D51"/>
    <w:rsid w:val="00EA4DAF"/>
    <w:rsid w:val="00EA4E07"/>
    <w:rsid w:val="00EA58FB"/>
    <w:rsid w:val="00EA70D4"/>
    <w:rsid w:val="00EB01CF"/>
    <w:rsid w:val="00EB0289"/>
    <w:rsid w:val="00EB029A"/>
    <w:rsid w:val="00EB4B41"/>
    <w:rsid w:val="00EB540E"/>
    <w:rsid w:val="00EB5BDE"/>
    <w:rsid w:val="00EB6B78"/>
    <w:rsid w:val="00EC1C2B"/>
    <w:rsid w:val="00EC2490"/>
    <w:rsid w:val="00EC2A5D"/>
    <w:rsid w:val="00EC37BB"/>
    <w:rsid w:val="00EC482A"/>
    <w:rsid w:val="00EC4AD8"/>
    <w:rsid w:val="00EC5910"/>
    <w:rsid w:val="00EC7668"/>
    <w:rsid w:val="00EC7F3C"/>
    <w:rsid w:val="00ED07B8"/>
    <w:rsid w:val="00ED0C52"/>
    <w:rsid w:val="00ED2E11"/>
    <w:rsid w:val="00ED2E4A"/>
    <w:rsid w:val="00ED33B2"/>
    <w:rsid w:val="00ED3910"/>
    <w:rsid w:val="00ED4B72"/>
    <w:rsid w:val="00ED4E84"/>
    <w:rsid w:val="00ED5757"/>
    <w:rsid w:val="00ED5BBE"/>
    <w:rsid w:val="00ED6B35"/>
    <w:rsid w:val="00ED7B15"/>
    <w:rsid w:val="00EE039C"/>
    <w:rsid w:val="00EE10BC"/>
    <w:rsid w:val="00EE12CF"/>
    <w:rsid w:val="00EE14A2"/>
    <w:rsid w:val="00EE184A"/>
    <w:rsid w:val="00EE2C67"/>
    <w:rsid w:val="00EE329C"/>
    <w:rsid w:val="00EE483E"/>
    <w:rsid w:val="00EE4986"/>
    <w:rsid w:val="00EE4E90"/>
    <w:rsid w:val="00EE545E"/>
    <w:rsid w:val="00EE6019"/>
    <w:rsid w:val="00EE6E74"/>
    <w:rsid w:val="00EE7371"/>
    <w:rsid w:val="00EE7542"/>
    <w:rsid w:val="00EE7695"/>
    <w:rsid w:val="00EE7BE7"/>
    <w:rsid w:val="00EF0590"/>
    <w:rsid w:val="00EF2A70"/>
    <w:rsid w:val="00EF4663"/>
    <w:rsid w:val="00EF5EB1"/>
    <w:rsid w:val="00EF73C6"/>
    <w:rsid w:val="00EF79A2"/>
    <w:rsid w:val="00F00226"/>
    <w:rsid w:val="00F00599"/>
    <w:rsid w:val="00F00627"/>
    <w:rsid w:val="00F00BCF"/>
    <w:rsid w:val="00F00C8B"/>
    <w:rsid w:val="00F0201C"/>
    <w:rsid w:val="00F022E6"/>
    <w:rsid w:val="00F0266E"/>
    <w:rsid w:val="00F02BE4"/>
    <w:rsid w:val="00F02C7B"/>
    <w:rsid w:val="00F02F59"/>
    <w:rsid w:val="00F03E66"/>
    <w:rsid w:val="00F0483B"/>
    <w:rsid w:val="00F051E5"/>
    <w:rsid w:val="00F05E38"/>
    <w:rsid w:val="00F066D2"/>
    <w:rsid w:val="00F07393"/>
    <w:rsid w:val="00F076A1"/>
    <w:rsid w:val="00F1025B"/>
    <w:rsid w:val="00F1056C"/>
    <w:rsid w:val="00F1106C"/>
    <w:rsid w:val="00F12701"/>
    <w:rsid w:val="00F13877"/>
    <w:rsid w:val="00F150F0"/>
    <w:rsid w:val="00F15E3F"/>
    <w:rsid w:val="00F1667C"/>
    <w:rsid w:val="00F16784"/>
    <w:rsid w:val="00F16E74"/>
    <w:rsid w:val="00F1769B"/>
    <w:rsid w:val="00F20379"/>
    <w:rsid w:val="00F21170"/>
    <w:rsid w:val="00F21B87"/>
    <w:rsid w:val="00F21C5B"/>
    <w:rsid w:val="00F21D5E"/>
    <w:rsid w:val="00F24625"/>
    <w:rsid w:val="00F26421"/>
    <w:rsid w:val="00F26DB4"/>
    <w:rsid w:val="00F27D41"/>
    <w:rsid w:val="00F30ED9"/>
    <w:rsid w:val="00F317EA"/>
    <w:rsid w:val="00F320DA"/>
    <w:rsid w:val="00F321AC"/>
    <w:rsid w:val="00F322A8"/>
    <w:rsid w:val="00F33E55"/>
    <w:rsid w:val="00F3492A"/>
    <w:rsid w:val="00F36195"/>
    <w:rsid w:val="00F36B9E"/>
    <w:rsid w:val="00F36BAE"/>
    <w:rsid w:val="00F36FBE"/>
    <w:rsid w:val="00F41C79"/>
    <w:rsid w:val="00F437D2"/>
    <w:rsid w:val="00F44A5F"/>
    <w:rsid w:val="00F45034"/>
    <w:rsid w:val="00F45BD2"/>
    <w:rsid w:val="00F469FF"/>
    <w:rsid w:val="00F477C5"/>
    <w:rsid w:val="00F47F77"/>
    <w:rsid w:val="00F50DD5"/>
    <w:rsid w:val="00F511A8"/>
    <w:rsid w:val="00F5147E"/>
    <w:rsid w:val="00F514A3"/>
    <w:rsid w:val="00F5268A"/>
    <w:rsid w:val="00F52812"/>
    <w:rsid w:val="00F53A14"/>
    <w:rsid w:val="00F556C3"/>
    <w:rsid w:val="00F55E89"/>
    <w:rsid w:val="00F55EB8"/>
    <w:rsid w:val="00F568DD"/>
    <w:rsid w:val="00F56C8D"/>
    <w:rsid w:val="00F575B2"/>
    <w:rsid w:val="00F57C66"/>
    <w:rsid w:val="00F57C81"/>
    <w:rsid w:val="00F57D84"/>
    <w:rsid w:val="00F57DB2"/>
    <w:rsid w:val="00F6015C"/>
    <w:rsid w:val="00F607DC"/>
    <w:rsid w:val="00F614C7"/>
    <w:rsid w:val="00F63711"/>
    <w:rsid w:val="00F6385E"/>
    <w:rsid w:val="00F63AF3"/>
    <w:rsid w:val="00F63E22"/>
    <w:rsid w:val="00F64A43"/>
    <w:rsid w:val="00F65580"/>
    <w:rsid w:val="00F65849"/>
    <w:rsid w:val="00F65CD6"/>
    <w:rsid w:val="00F66BEC"/>
    <w:rsid w:val="00F70266"/>
    <w:rsid w:val="00F705B0"/>
    <w:rsid w:val="00F7138C"/>
    <w:rsid w:val="00F71954"/>
    <w:rsid w:val="00F71C44"/>
    <w:rsid w:val="00F7220B"/>
    <w:rsid w:val="00F73E0D"/>
    <w:rsid w:val="00F74972"/>
    <w:rsid w:val="00F74CC4"/>
    <w:rsid w:val="00F74D0C"/>
    <w:rsid w:val="00F75003"/>
    <w:rsid w:val="00F752CA"/>
    <w:rsid w:val="00F75710"/>
    <w:rsid w:val="00F75C55"/>
    <w:rsid w:val="00F762BB"/>
    <w:rsid w:val="00F76AFE"/>
    <w:rsid w:val="00F76FFD"/>
    <w:rsid w:val="00F77969"/>
    <w:rsid w:val="00F80053"/>
    <w:rsid w:val="00F80446"/>
    <w:rsid w:val="00F80577"/>
    <w:rsid w:val="00F80FAA"/>
    <w:rsid w:val="00F8146B"/>
    <w:rsid w:val="00F826CA"/>
    <w:rsid w:val="00F8337C"/>
    <w:rsid w:val="00F84BF3"/>
    <w:rsid w:val="00F855CA"/>
    <w:rsid w:val="00F85D49"/>
    <w:rsid w:val="00F85E25"/>
    <w:rsid w:val="00F868D5"/>
    <w:rsid w:val="00F87250"/>
    <w:rsid w:val="00F8744D"/>
    <w:rsid w:val="00F90E75"/>
    <w:rsid w:val="00F91EDA"/>
    <w:rsid w:val="00F91F10"/>
    <w:rsid w:val="00F92707"/>
    <w:rsid w:val="00F93021"/>
    <w:rsid w:val="00F93C12"/>
    <w:rsid w:val="00F952A0"/>
    <w:rsid w:val="00F97313"/>
    <w:rsid w:val="00F973A7"/>
    <w:rsid w:val="00FA0BF6"/>
    <w:rsid w:val="00FA0F9B"/>
    <w:rsid w:val="00FA335D"/>
    <w:rsid w:val="00FA398D"/>
    <w:rsid w:val="00FA3F22"/>
    <w:rsid w:val="00FA4224"/>
    <w:rsid w:val="00FA4D8A"/>
    <w:rsid w:val="00FA5131"/>
    <w:rsid w:val="00FA6719"/>
    <w:rsid w:val="00FA737B"/>
    <w:rsid w:val="00FA7AE4"/>
    <w:rsid w:val="00FA7CB0"/>
    <w:rsid w:val="00FA7CF5"/>
    <w:rsid w:val="00FB069D"/>
    <w:rsid w:val="00FB0AFA"/>
    <w:rsid w:val="00FB139E"/>
    <w:rsid w:val="00FB13B2"/>
    <w:rsid w:val="00FB4C37"/>
    <w:rsid w:val="00FB5C2E"/>
    <w:rsid w:val="00FB78E5"/>
    <w:rsid w:val="00FB7EB1"/>
    <w:rsid w:val="00FC0641"/>
    <w:rsid w:val="00FC2129"/>
    <w:rsid w:val="00FC239C"/>
    <w:rsid w:val="00FC2A8E"/>
    <w:rsid w:val="00FC3339"/>
    <w:rsid w:val="00FC3B06"/>
    <w:rsid w:val="00FC4010"/>
    <w:rsid w:val="00FC4620"/>
    <w:rsid w:val="00FC69CA"/>
    <w:rsid w:val="00FD009E"/>
    <w:rsid w:val="00FD0F45"/>
    <w:rsid w:val="00FD0FD3"/>
    <w:rsid w:val="00FD172A"/>
    <w:rsid w:val="00FD1999"/>
    <w:rsid w:val="00FD4B3A"/>
    <w:rsid w:val="00FD522B"/>
    <w:rsid w:val="00FD58CE"/>
    <w:rsid w:val="00FD5D3C"/>
    <w:rsid w:val="00FD63F4"/>
    <w:rsid w:val="00FD650C"/>
    <w:rsid w:val="00FD690D"/>
    <w:rsid w:val="00FD6D11"/>
    <w:rsid w:val="00FD70CA"/>
    <w:rsid w:val="00FD7B34"/>
    <w:rsid w:val="00FE1553"/>
    <w:rsid w:val="00FE2146"/>
    <w:rsid w:val="00FE3ECF"/>
    <w:rsid w:val="00FE4A1C"/>
    <w:rsid w:val="00FE6438"/>
    <w:rsid w:val="00FE6562"/>
    <w:rsid w:val="00FE7F35"/>
    <w:rsid w:val="00FF07B2"/>
    <w:rsid w:val="00FF0D9B"/>
    <w:rsid w:val="00FF1C83"/>
    <w:rsid w:val="00FF2AA5"/>
    <w:rsid w:val="00FF2C4C"/>
    <w:rsid w:val="00FF2E39"/>
    <w:rsid w:val="00FF481F"/>
    <w:rsid w:val="00FF5103"/>
    <w:rsid w:val="00FF57C6"/>
    <w:rsid w:val="00FF5D98"/>
    <w:rsid w:val="00FF76A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77552"/>
    <w:rPr>
      <w:sz w:val="24"/>
      <w:szCs w:val="24"/>
    </w:rPr>
  </w:style>
  <w:style w:type="paragraph" w:styleId="Heading1">
    <w:name w:val="heading 1"/>
    <w:basedOn w:val="Normal"/>
    <w:next w:val="Normal"/>
    <w:link w:val="Heading1Char"/>
    <w:uiPriority w:val="99"/>
    <w:qFormat/>
    <w:rsid w:val="00A77552"/>
    <w:pPr>
      <w:keepNext/>
      <w:spacing w:line="360" w:lineRule="auto"/>
      <w:jc w:val="center"/>
      <w:outlineLvl w:val="0"/>
    </w:pPr>
    <w:rPr>
      <w:b/>
      <w:bCs/>
      <w:i/>
      <w:iCs/>
      <w:sz w:val="20"/>
      <w:szCs w:val="20"/>
    </w:rPr>
  </w:style>
  <w:style w:type="paragraph" w:styleId="Heading2">
    <w:name w:val="heading 2"/>
    <w:basedOn w:val="Normal"/>
    <w:next w:val="Normal"/>
    <w:link w:val="Heading2Char"/>
    <w:uiPriority w:val="99"/>
    <w:qFormat/>
    <w:rsid w:val="00A77552"/>
    <w:pPr>
      <w:keepNext/>
      <w:jc w:val="center"/>
      <w:outlineLvl w:val="1"/>
    </w:pPr>
    <w:rPr>
      <w:b/>
      <w:bCs/>
      <w:sz w:val="18"/>
      <w:szCs w:val="18"/>
    </w:rPr>
  </w:style>
  <w:style w:type="paragraph" w:styleId="Heading3">
    <w:name w:val="heading 3"/>
    <w:basedOn w:val="Normal"/>
    <w:next w:val="Normal"/>
    <w:link w:val="Heading3Char"/>
    <w:uiPriority w:val="99"/>
    <w:qFormat/>
    <w:rsid w:val="00A77552"/>
    <w:pPr>
      <w:keepNext/>
      <w:spacing w:line="360" w:lineRule="auto"/>
      <w:jc w:val="center"/>
      <w:outlineLvl w:val="2"/>
    </w:pPr>
    <w:rPr>
      <w:b/>
      <w:bCs/>
    </w:rPr>
  </w:style>
  <w:style w:type="paragraph" w:styleId="Heading4">
    <w:name w:val="heading 4"/>
    <w:basedOn w:val="Normal"/>
    <w:next w:val="Normal"/>
    <w:link w:val="Heading4Char"/>
    <w:uiPriority w:val="99"/>
    <w:qFormat/>
    <w:rsid w:val="00A77552"/>
    <w:pPr>
      <w:keepNext/>
      <w:jc w:val="center"/>
      <w:outlineLvl w:val="3"/>
    </w:pPr>
    <w:rPr>
      <w:b/>
      <w:bCs/>
      <w:sz w:val="28"/>
      <w:szCs w:val="28"/>
    </w:rPr>
  </w:style>
  <w:style w:type="paragraph" w:styleId="Heading5">
    <w:name w:val="heading 5"/>
    <w:basedOn w:val="Normal"/>
    <w:next w:val="Normal"/>
    <w:link w:val="Heading5Char"/>
    <w:uiPriority w:val="99"/>
    <w:qFormat/>
    <w:rsid w:val="00A77552"/>
    <w:pPr>
      <w:keepNext/>
      <w:jc w:val="center"/>
      <w:outlineLvl w:val="4"/>
    </w:pPr>
    <w:rPr>
      <w:b/>
      <w:bCs/>
      <w:sz w:val="22"/>
      <w:szCs w:val="22"/>
    </w:rPr>
  </w:style>
  <w:style w:type="paragraph" w:styleId="Heading6">
    <w:name w:val="heading 6"/>
    <w:basedOn w:val="Normal"/>
    <w:next w:val="Normal"/>
    <w:link w:val="Heading6Char"/>
    <w:uiPriority w:val="99"/>
    <w:qFormat/>
    <w:rsid w:val="00A77552"/>
    <w:pPr>
      <w:keepNext/>
      <w:spacing w:line="360" w:lineRule="auto"/>
      <w:jc w:val="center"/>
      <w:outlineLvl w:val="5"/>
    </w:pPr>
    <w:rPr>
      <w:sz w:val="32"/>
      <w:szCs w:val="32"/>
    </w:rPr>
  </w:style>
  <w:style w:type="paragraph" w:styleId="Heading7">
    <w:name w:val="heading 7"/>
    <w:basedOn w:val="Normal"/>
    <w:next w:val="Normal"/>
    <w:link w:val="Heading7Char"/>
    <w:uiPriority w:val="99"/>
    <w:qFormat/>
    <w:rsid w:val="00A77552"/>
    <w:pPr>
      <w:keepNext/>
      <w:outlineLvl w:val="6"/>
    </w:pPr>
    <w:rPr>
      <w:sz w:val="28"/>
      <w:szCs w:val="28"/>
    </w:rPr>
  </w:style>
  <w:style w:type="paragraph" w:styleId="Heading8">
    <w:name w:val="heading 8"/>
    <w:basedOn w:val="Normal"/>
    <w:next w:val="Normal"/>
    <w:link w:val="Heading8Char"/>
    <w:uiPriority w:val="99"/>
    <w:qFormat/>
    <w:rsid w:val="00A77552"/>
    <w:pPr>
      <w:keepNext/>
      <w:spacing w:line="360" w:lineRule="auto"/>
      <w:outlineLvl w:val="7"/>
    </w:pPr>
    <w:rPr>
      <w:b/>
      <w:bCs/>
      <w:i/>
      <w:iCs/>
    </w:rPr>
  </w:style>
  <w:style w:type="paragraph" w:styleId="Heading9">
    <w:name w:val="heading 9"/>
    <w:basedOn w:val="Normal"/>
    <w:next w:val="Normal"/>
    <w:link w:val="Heading9Char"/>
    <w:uiPriority w:val="99"/>
    <w:qFormat/>
    <w:rsid w:val="00A77552"/>
    <w:pPr>
      <w:keepNext/>
      <w:jc w:val="center"/>
      <w:outlineLvl w:val="8"/>
    </w:pPr>
    <w:rPr>
      <w:b/>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7A23"/>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97A23"/>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997A23"/>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997A23"/>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997A23"/>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997A23"/>
    <w:rPr>
      <w:rFonts w:ascii="Calibri" w:hAnsi="Calibri" w:cs="Calibri"/>
      <w:b/>
      <w:bCs/>
      <w:sz w:val="22"/>
      <w:szCs w:val="22"/>
    </w:rPr>
  </w:style>
  <w:style w:type="character" w:customStyle="1" w:styleId="Heading7Char">
    <w:name w:val="Heading 7 Char"/>
    <w:basedOn w:val="DefaultParagraphFont"/>
    <w:link w:val="Heading7"/>
    <w:uiPriority w:val="99"/>
    <w:semiHidden/>
    <w:locked/>
    <w:rsid w:val="00997A23"/>
    <w:rPr>
      <w:rFonts w:ascii="Calibri" w:hAnsi="Calibri" w:cs="Calibri"/>
      <w:sz w:val="24"/>
      <w:szCs w:val="24"/>
    </w:rPr>
  </w:style>
  <w:style w:type="character" w:customStyle="1" w:styleId="Heading8Char">
    <w:name w:val="Heading 8 Char"/>
    <w:basedOn w:val="DefaultParagraphFont"/>
    <w:link w:val="Heading8"/>
    <w:uiPriority w:val="99"/>
    <w:semiHidden/>
    <w:locked/>
    <w:rsid w:val="00997A23"/>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997A23"/>
    <w:rPr>
      <w:rFonts w:ascii="Cambria" w:hAnsi="Cambria" w:cs="Cambria"/>
      <w:sz w:val="22"/>
      <w:szCs w:val="22"/>
    </w:rPr>
  </w:style>
  <w:style w:type="character" w:styleId="Hyperlink">
    <w:name w:val="Hyperlink"/>
    <w:basedOn w:val="DefaultParagraphFont"/>
    <w:uiPriority w:val="99"/>
    <w:rsid w:val="00A77552"/>
    <w:rPr>
      <w:color w:val="0000FF"/>
      <w:u w:val="single"/>
    </w:rPr>
  </w:style>
  <w:style w:type="paragraph" w:styleId="Title">
    <w:name w:val="Title"/>
    <w:basedOn w:val="Normal"/>
    <w:link w:val="TitleChar"/>
    <w:uiPriority w:val="99"/>
    <w:qFormat/>
    <w:rsid w:val="00A77552"/>
    <w:pPr>
      <w:jc w:val="center"/>
    </w:pPr>
    <w:rPr>
      <w:sz w:val="36"/>
      <w:szCs w:val="36"/>
    </w:rPr>
  </w:style>
  <w:style w:type="character" w:customStyle="1" w:styleId="TitleChar">
    <w:name w:val="Title Char"/>
    <w:basedOn w:val="DefaultParagraphFont"/>
    <w:link w:val="Title"/>
    <w:uiPriority w:val="99"/>
    <w:locked/>
    <w:rsid w:val="00997A23"/>
    <w:rPr>
      <w:rFonts w:ascii="Cambria" w:hAnsi="Cambria" w:cs="Cambria"/>
      <w:b/>
      <w:bCs/>
      <w:kern w:val="28"/>
      <w:sz w:val="32"/>
      <w:szCs w:val="32"/>
    </w:rPr>
  </w:style>
  <w:style w:type="paragraph" w:styleId="BodyText3">
    <w:name w:val="Body Text 3"/>
    <w:basedOn w:val="Normal"/>
    <w:link w:val="BodyText3Char"/>
    <w:uiPriority w:val="99"/>
    <w:rsid w:val="00A77552"/>
    <w:rPr>
      <w:sz w:val="16"/>
      <w:szCs w:val="16"/>
    </w:rPr>
  </w:style>
  <w:style w:type="character" w:customStyle="1" w:styleId="BodyText3Char">
    <w:name w:val="Body Text 3 Char"/>
    <w:basedOn w:val="DefaultParagraphFont"/>
    <w:link w:val="BodyText3"/>
    <w:uiPriority w:val="99"/>
    <w:semiHidden/>
    <w:locked/>
    <w:rsid w:val="00997A23"/>
    <w:rPr>
      <w:sz w:val="16"/>
      <w:szCs w:val="16"/>
    </w:rPr>
  </w:style>
  <w:style w:type="paragraph" w:styleId="BodyText">
    <w:name w:val="Body Text"/>
    <w:basedOn w:val="Normal"/>
    <w:link w:val="BodyTextChar"/>
    <w:uiPriority w:val="99"/>
    <w:rsid w:val="00A77552"/>
    <w:rPr>
      <w:sz w:val="18"/>
      <w:szCs w:val="18"/>
    </w:rPr>
  </w:style>
  <w:style w:type="character" w:customStyle="1" w:styleId="BodyTextChar">
    <w:name w:val="Body Text Char"/>
    <w:basedOn w:val="DefaultParagraphFont"/>
    <w:link w:val="BodyText"/>
    <w:uiPriority w:val="99"/>
    <w:semiHidden/>
    <w:locked/>
    <w:rsid w:val="00997A23"/>
    <w:rPr>
      <w:sz w:val="24"/>
      <w:szCs w:val="24"/>
    </w:rPr>
  </w:style>
  <w:style w:type="paragraph" w:styleId="BodyText2">
    <w:name w:val="Body Text 2"/>
    <w:basedOn w:val="Normal"/>
    <w:link w:val="BodyText2Char"/>
    <w:uiPriority w:val="99"/>
    <w:rsid w:val="00A77552"/>
    <w:pPr>
      <w:jc w:val="center"/>
    </w:pPr>
    <w:rPr>
      <w:sz w:val="16"/>
      <w:szCs w:val="16"/>
    </w:rPr>
  </w:style>
  <w:style w:type="character" w:customStyle="1" w:styleId="BodyText2Char">
    <w:name w:val="Body Text 2 Char"/>
    <w:basedOn w:val="DefaultParagraphFont"/>
    <w:link w:val="BodyText2"/>
    <w:uiPriority w:val="99"/>
    <w:semiHidden/>
    <w:locked/>
    <w:rsid w:val="00997A23"/>
    <w:rPr>
      <w:sz w:val="24"/>
      <w:szCs w:val="24"/>
    </w:rPr>
  </w:style>
  <w:style w:type="paragraph" w:styleId="Subtitle">
    <w:name w:val="Subtitle"/>
    <w:basedOn w:val="Normal"/>
    <w:link w:val="SubtitleChar"/>
    <w:uiPriority w:val="99"/>
    <w:qFormat/>
    <w:rsid w:val="00A77552"/>
    <w:pPr>
      <w:jc w:val="center"/>
    </w:pPr>
    <w:rPr>
      <w:b/>
      <w:bCs/>
      <w:sz w:val="22"/>
      <w:szCs w:val="22"/>
    </w:rPr>
  </w:style>
  <w:style w:type="character" w:customStyle="1" w:styleId="SubtitleChar">
    <w:name w:val="Subtitle Char"/>
    <w:basedOn w:val="DefaultParagraphFont"/>
    <w:link w:val="Subtitle"/>
    <w:uiPriority w:val="99"/>
    <w:locked/>
    <w:rsid w:val="00997A23"/>
    <w:rPr>
      <w:rFonts w:ascii="Cambria" w:hAnsi="Cambria" w:cs="Cambria"/>
      <w:sz w:val="24"/>
      <w:szCs w:val="24"/>
    </w:rPr>
  </w:style>
  <w:style w:type="paragraph" w:styleId="BodyTextIndent">
    <w:name w:val="Body Text Indent"/>
    <w:basedOn w:val="Normal"/>
    <w:link w:val="BodyTextIndentChar"/>
    <w:uiPriority w:val="99"/>
    <w:rsid w:val="00A77552"/>
    <w:pPr>
      <w:ind w:firstLine="720"/>
    </w:pPr>
  </w:style>
  <w:style w:type="character" w:customStyle="1" w:styleId="BodyTextIndentChar">
    <w:name w:val="Body Text Indent Char"/>
    <w:basedOn w:val="DefaultParagraphFont"/>
    <w:link w:val="BodyTextIndent"/>
    <w:uiPriority w:val="99"/>
    <w:semiHidden/>
    <w:locked/>
    <w:rsid w:val="00997A23"/>
    <w:rPr>
      <w:sz w:val="24"/>
      <w:szCs w:val="24"/>
    </w:rPr>
  </w:style>
  <w:style w:type="character" w:customStyle="1" w:styleId="firstbig">
    <w:name w:val="firstbig"/>
    <w:basedOn w:val="DefaultParagraphFont"/>
    <w:uiPriority w:val="99"/>
    <w:rsid w:val="007A616F"/>
  </w:style>
  <w:style w:type="paragraph" w:styleId="Header">
    <w:name w:val="header"/>
    <w:basedOn w:val="Normal"/>
    <w:link w:val="HeaderChar"/>
    <w:uiPriority w:val="99"/>
    <w:semiHidden/>
    <w:rsid w:val="004F2EBF"/>
    <w:pPr>
      <w:tabs>
        <w:tab w:val="center" w:pos="4320"/>
        <w:tab w:val="right" w:pos="8640"/>
      </w:tabs>
    </w:pPr>
  </w:style>
  <w:style w:type="character" w:customStyle="1" w:styleId="HeaderChar">
    <w:name w:val="Header Char"/>
    <w:basedOn w:val="DefaultParagraphFont"/>
    <w:link w:val="Header"/>
    <w:uiPriority w:val="99"/>
    <w:semiHidden/>
    <w:locked/>
    <w:rsid w:val="00997A23"/>
    <w:rPr>
      <w:sz w:val="24"/>
      <w:szCs w:val="24"/>
    </w:rPr>
  </w:style>
  <w:style w:type="character" w:customStyle="1" w:styleId="grame">
    <w:name w:val="grame"/>
    <w:basedOn w:val="DefaultParagraphFont"/>
    <w:uiPriority w:val="99"/>
    <w:rsid w:val="00644967"/>
  </w:style>
  <w:style w:type="paragraph" w:styleId="NormalWeb">
    <w:name w:val="Normal (Web)"/>
    <w:basedOn w:val="Normal"/>
    <w:uiPriority w:val="99"/>
    <w:locked/>
    <w:rsid w:val="00861B99"/>
    <w:pPr>
      <w:spacing w:before="100" w:beforeAutospacing="1" w:after="100" w:afterAutospacing="1"/>
    </w:pPr>
    <w:rPr>
      <w:rFonts w:eastAsia="Batang"/>
      <w:lang w:eastAsia="ko-KR"/>
    </w:rPr>
  </w:style>
  <w:style w:type="character" w:customStyle="1" w:styleId="text">
    <w:name w:val="text"/>
    <w:basedOn w:val="DefaultParagraphFont"/>
    <w:uiPriority w:val="99"/>
    <w:rsid w:val="006A379B"/>
  </w:style>
  <w:style w:type="character" w:customStyle="1" w:styleId="apple-converted-space">
    <w:name w:val="apple-converted-space"/>
    <w:basedOn w:val="DefaultParagraphFont"/>
    <w:uiPriority w:val="99"/>
    <w:rsid w:val="0042603E"/>
  </w:style>
  <w:style w:type="character" w:customStyle="1" w:styleId="aqj">
    <w:name w:val="aqj"/>
    <w:basedOn w:val="DefaultParagraphFont"/>
    <w:uiPriority w:val="99"/>
    <w:rsid w:val="0042603E"/>
  </w:style>
  <w:style w:type="paragraph" w:styleId="NoSpacing">
    <w:name w:val="No Spacing"/>
    <w:uiPriority w:val="99"/>
    <w:qFormat/>
    <w:rsid w:val="007E533A"/>
    <w:rPr>
      <w:rFonts w:ascii="Calibri" w:hAnsi="Calibri" w:cs="Calibri"/>
    </w:rPr>
  </w:style>
  <w:style w:type="character" w:customStyle="1" w:styleId="apple-tab-span">
    <w:name w:val="apple-tab-span"/>
    <w:basedOn w:val="DefaultParagraphFont"/>
    <w:uiPriority w:val="99"/>
    <w:rsid w:val="00370D74"/>
  </w:style>
  <w:style w:type="character" w:styleId="Strong">
    <w:name w:val="Strong"/>
    <w:basedOn w:val="DefaultParagraphFont"/>
    <w:uiPriority w:val="99"/>
    <w:qFormat/>
    <w:locked/>
    <w:rsid w:val="009D1FDB"/>
    <w:rPr>
      <w:b/>
      <w:bCs/>
    </w:rPr>
  </w:style>
  <w:style w:type="character" w:styleId="Emphasis">
    <w:name w:val="Emphasis"/>
    <w:basedOn w:val="DefaultParagraphFont"/>
    <w:uiPriority w:val="99"/>
    <w:qFormat/>
    <w:locked/>
    <w:rsid w:val="001C41F8"/>
    <w:rPr>
      <w:i/>
      <w:iCs/>
    </w:rPr>
  </w:style>
  <w:style w:type="paragraph" w:customStyle="1" w:styleId="m-4156786531379843716ydp87a72e21msonormal">
    <w:name w:val="m_-4156786531379843716ydp87a72e21msonormal"/>
    <w:basedOn w:val="Normal"/>
    <w:uiPriority w:val="99"/>
    <w:rsid w:val="009E4093"/>
    <w:pPr>
      <w:spacing w:before="100" w:beforeAutospacing="1" w:after="100" w:afterAutospacing="1"/>
    </w:pPr>
  </w:style>
  <w:style w:type="paragraph" w:customStyle="1" w:styleId="m-4156786531379843716ydp87a72e21msonormalcxspmiddle">
    <w:name w:val="m_-4156786531379843716ydp87a72e21msonormalcxspmiddle"/>
    <w:basedOn w:val="Normal"/>
    <w:uiPriority w:val="99"/>
    <w:rsid w:val="009E409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210916998">
      <w:marLeft w:val="0"/>
      <w:marRight w:val="0"/>
      <w:marTop w:val="0"/>
      <w:marBottom w:val="0"/>
      <w:divBdr>
        <w:top w:val="none" w:sz="0" w:space="0" w:color="auto"/>
        <w:left w:val="none" w:sz="0" w:space="0" w:color="auto"/>
        <w:bottom w:val="none" w:sz="0" w:space="0" w:color="auto"/>
        <w:right w:val="none" w:sz="0" w:space="0" w:color="auto"/>
      </w:divBdr>
      <w:divsChild>
        <w:div w:id="1210916999">
          <w:marLeft w:val="0"/>
          <w:marRight w:val="0"/>
          <w:marTop w:val="0"/>
          <w:marBottom w:val="0"/>
          <w:divBdr>
            <w:top w:val="none" w:sz="0" w:space="0" w:color="auto"/>
            <w:left w:val="none" w:sz="0" w:space="0" w:color="auto"/>
            <w:bottom w:val="none" w:sz="0" w:space="0" w:color="auto"/>
            <w:right w:val="none" w:sz="0" w:space="0" w:color="auto"/>
          </w:divBdr>
        </w:div>
      </w:divsChild>
    </w:div>
    <w:div w:id="1210917000">
      <w:marLeft w:val="0"/>
      <w:marRight w:val="0"/>
      <w:marTop w:val="0"/>
      <w:marBottom w:val="0"/>
      <w:divBdr>
        <w:top w:val="none" w:sz="0" w:space="0" w:color="auto"/>
        <w:left w:val="none" w:sz="0" w:space="0" w:color="auto"/>
        <w:bottom w:val="none" w:sz="0" w:space="0" w:color="auto"/>
        <w:right w:val="none" w:sz="0" w:space="0" w:color="auto"/>
      </w:divBdr>
      <w:divsChild>
        <w:div w:id="1210917001">
          <w:marLeft w:val="0"/>
          <w:marRight w:val="0"/>
          <w:marTop w:val="0"/>
          <w:marBottom w:val="0"/>
          <w:divBdr>
            <w:top w:val="none" w:sz="0" w:space="0" w:color="auto"/>
            <w:left w:val="none" w:sz="0" w:space="0" w:color="auto"/>
            <w:bottom w:val="none" w:sz="0" w:space="0" w:color="auto"/>
            <w:right w:val="none" w:sz="0" w:space="0" w:color="auto"/>
          </w:divBdr>
        </w:div>
      </w:divsChild>
    </w:div>
    <w:div w:id="1210917002">
      <w:marLeft w:val="0"/>
      <w:marRight w:val="0"/>
      <w:marTop w:val="0"/>
      <w:marBottom w:val="0"/>
      <w:divBdr>
        <w:top w:val="none" w:sz="0" w:space="0" w:color="auto"/>
        <w:left w:val="none" w:sz="0" w:space="0" w:color="auto"/>
        <w:bottom w:val="none" w:sz="0" w:space="0" w:color="auto"/>
        <w:right w:val="none" w:sz="0" w:space="0" w:color="auto"/>
      </w:divBdr>
    </w:div>
    <w:div w:id="1210917003">
      <w:marLeft w:val="0"/>
      <w:marRight w:val="0"/>
      <w:marTop w:val="0"/>
      <w:marBottom w:val="0"/>
      <w:divBdr>
        <w:top w:val="none" w:sz="0" w:space="0" w:color="auto"/>
        <w:left w:val="none" w:sz="0" w:space="0" w:color="auto"/>
        <w:bottom w:val="none" w:sz="0" w:space="0" w:color="auto"/>
        <w:right w:val="none" w:sz="0" w:space="0" w:color="auto"/>
      </w:divBdr>
    </w:div>
    <w:div w:id="1210917004">
      <w:marLeft w:val="0"/>
      <w:marRight w:val="0"/>
      <w:marTop w:val="0"/>
      <w:marBottom w:val="0"/>
      <w:divBdr>
        <w:top w:val="none" w:sz="0" w:space="0" w:color="auto"/>
        <w:left w:val="none" w:sz="0" w:space="0" w:color="auto"/>
        <w:bottom w:val="none" w:sz="0" w:space="0" w:color="auto"/>
        <w:right w:val="none" w:sz="0" w:space="0" w:color="auto"/>
      </w:divBdr>
    </w:div>
    <w:div w:id="1210917005">
      <w:marLeft w:val="0"/>
      <w:marRight w:val="0"/>
      <w:marTop w:val="0"/>
      <w:marBottom w:val="0"/>
      <w:divBdr>
        <w:top w:val="none" w:sz="0" w:space="0" w:color="auto"/>
        <w:left w:val="none" w:sz="0" w:space="0" w:color="auto"/>
        <w:bottom w:val="none" w:sz="0" w:space="0" w:color="auto"/>
        <w:right w:val="none" w:sz="0" w:space="0" w:color="auto"/>
      </w:divBdr>
    </w:div>
    <w:div w:id="1210917006">
      <w:marLeft w:val="0"/>
      <w:marRight w:val="0"/>
      <w:marTop w:val="0"/>
      <w:marBottom w:val="0"/>
      <w:divBdr>
        <w:top w:val="none" w:sz="0" w:space="0" w:color="auto"/>
        <w:left w:val="none" w:sz="0" w:space="0" w:color="auto"/>
        <w:bottom w:val="none" w:sz="0" w:space="0" w:color="auto"/>
        <w:right w:val="none" w:sz="0" w:space="0" w:color="auto"/>
      </w:divBdr>
    </w:div>
    <w:div w:id="1210917016">
      <w:marLeft w:val="0"/>
      <w:marRight w:val="0"/>
      <w:marTop w:val="0"/>
      <w:marBottom w:val="0"/>
      <w:divBdr>
        <w:top w:val="none" w:sz="0" w:space="0" w:color="auto"/>
        <w:left w:val="none" w:sz="0" w:space="0" w:color="auto"/>
        <w:bottom w:val="none" w:sz="0" w:space="0" w:color="auto"/>
        <w:right w:val="none" w:sz="0" w:space="0" w:color="auto"/>
      </w:divBdr>
      <w:divsChild>
        <w:div w:id="1210917017">
          <w:marLeft w:val="0"/>
          <w:marRight w:val="0"/>
          <w:marTop w:val="0"/>
          <w:marBottom w:val="0"/>
          <w:divBdr>
            <w:top w:val="none" w:sz="0" w:space="0" w:color="auto"/>
            <w:left w:val="none" w:sz="0" w:space="0" w:color="auto"/>
            <w:bottom w:val="none" w:sz="0" w:space="0" w:color="auto"/>
            <w:right w:val="none" w:sz="0" w:space="0" w:color="auto"/>
          </w:divBdr>
          <w:divsChild>
            <w:div w:id="1210917014">
              <w:marLeft w:val="0"/>
              <w:marRight w:val="0"/>
              <w:marTop w:val="0"/>
              <w:marBottom w:val="0"/>
              <w:divBdr>
                <w:top w:val="none" w:sz="0" w:space="0" w:color="auto"/>
                <w:left w:val="none" w:sz="0" w:space="0" w:color="auto"/>
                <w:bottom w:val="none" w:sz="0" w:space="0" w:color="auto"/>
                <w:right w:val="none" w:sz="0" w:space="0" w:color="auto"/>
              </w:divBdr>
              <w:divsChild>
                <w:div w:id="1210917020">
                  <w:marLeft w:val="0"/>
                  <w:marRight w:val="0"/>
                  <w:marTop w:val="0"/>
                  <w:marBottom w:val="0"/>
                  <w:divBdr>
                    <w:top w:val="none" w:sz="0" w:space="0" w:color="auto"/>
                    <w:left w:val="none" w:sz="0" w:space="0" w:color="auto"/>
                    <w:bottom w:val="none" w:sz="0" w:space="0" w:color="auto"/>
                    <w:right w:val="none" w:sz="0" w:space="0" w:color="auto"/>
                  </w:divBdr>
                  <w:divsChild>
                    <w:div w:id="1210917025">
                      <w:marLeft w:val="0"/>
                      <w:marRight w:val="0"/>
                      <w:marTop w:val="0"/>
                      <w:marBottom w:val="0"/>
                      <w:divBdr>
                        <w:top w:val="none" w:sz="0" w:space="0" w:color="auto"/>
                        <w:left w:val="none" w:sz="0" w:space="0" w:color="auto"/>
                        <w:bottom w:val="none" w:sz="0" w:space="0" w:color="auto"/>
                        <w:right w:val="none" w:sz="0" w:space="0" w:color="auto"/>
                      </w:divBdr>
                      <w:divsChild>
                        <w:div w:id="1210917032">
                          <w:marLeft w:val="0"/>
                          <w:marRight w:val="0"/>
                          <w:marTop w:val="0"/>
                          <w:marBottom w:val="0"/>
                          <w:divBdr>
                            <w:top w:val="none" w:sz="0" w:space="0" w:color="auto"/>
                            <w:left w:val="none" w:sz="0" w:space="0" w:color="auto"/>
                            <w:bottom w:val="none" w:sz="0" w:space="0" w:color="auto"/>
                            <w:right w:val="none" w:sz="0" w:space="0" w:color="auto"/>
                          </w:divBdr>
                          <w:divsChild>
                            <w:div w:id="1210917035">
                              <w:marLeft w:val="0"/>
                              <w:marRight w:val="0"/>
                              <w:marTop w:val="0"/>
                              <w:marBottom w:val="0"/>
                              <w:divBdr>
                                <w:top w:val="none" w:sz="0" w:space="0" w:color="auto"/>
                                <w:left w:val="none" w:sz="0" w:space="0" w:color="auto"/>
                                <w:bottom w:val="none" w:sz="0" w:space="0" w:color="auto"/>
                                <w:right w:val="none" w:sz="0" w:space="0" w:color="auto"/>
                              </w:divBdr>
                              <w:divsChild>
                                <w:div w:id="1210917034">
                                  <w:marLeft w:val="0"/>
                                  <w:marRight w:val="0"/>
                                  <w:marTop w:val="0"/>
                                  <w:marBottom w:val="0"/>
                                  <w:divBdr>
                                    <w:top w:val="none" w:sz="0" w:space="0" w:color="auto"/>
                                    <w:left w:val="none" w:sz="0" w:space="0" w:color="auto"/>
                                    <w:bottom w:val="none" w:sz="0" w:space="0" w:color="auto"/>
                                    <w:right w:val="none" w:sz="0" w:space="0" w:color="auto"/>
                                  </w:divBdr>
                                  <w:divsChild>
                                    <w:div w:id="1210917027">
                                      <w:marLeft w:val="0"/>
                                      <w:marRight w:val="0"/>
                                      <w:marTop w:val="0"/>
                                      <w:marBottom w:val="0"/>
                                      <w:divBdr>
                                        <w:top w:val="none" w:sz="0" w:space="0" w:color="auto"/>
                                        <w:left w:val="none" w:sz="0" w:space="0" w:color="auto"/>
                                        <w:bottom w:val="none" w:sz="0" w:space="0" w:color="auto"/>
                                        <w:right w:val="none" w:sz="0" w:space="0" w:color="auto"/>
                                      </w:divBdr>
                                      <w:divsChild>
                                        <w:div w:id="1210917030">
                                          <w:marLeft w:val="0"/>
                                          <w:marRight w:val="0"/>
                                          <w:marTop w:val="0"/>
                                          <w:marBottom w:val="0"/>
                                          <w:divBdr>
                                            <w:top w:val="none" w:sz="0" w:space="0" w:color="auto"/>
                                            <w:left w:val="none" w:sz="0" w:space="0" w:color="auto"/>
                                            <w:bottom w:val="none" w:sz="0" w:space="0" w:color="auto"/>
                                            <w:right w:val="none" w:sz="0" w:space="0" w:color="auto"/>
                                          </w:divBdr>
                                          <w:divsChild>
                                            <w:div w:id="1210917011">
                                              <w:marLeft w:val="0"/>
                                              <w:marRight w:val="0"/>
                                              <w:marTop w:val="0"/>
                                              <w:marBottom w:val="0"/>
                                              <w:divBdr>
                                                <w:top w:val="none" w:sz="0" w:space="0" w:color="auto"/>
                                                <w:left w:val="none" w:sz="0" w:space="0" w:color="auto"/>
                                                <w:bottom w:val="none" w:sz="0" w:space="0" w:color="auto"/>
                                                <w:right w:val="none" w:sz="0" w:space="0" w:color="auto"/>
                                              </w:divBdr>
                                              <w:divsChild>
                                                <w:div w:id="1210917012">
                                                  <w:marLeft w:val="0"/>
                                                  <w:marRight w:val="0"/>
                                                  <w:marTop w:val="0"/>
                                                  <w:marBottom w:val="0"/>
                                                  <w:divBdr>
                                                    <w:top w:val="none" w:sz="0" w:space="0" w:color="auto"/>
                                                    <w:left w:val="none" w:sz="0" w:space="0" w:color="auto"/>
                                                    <w:bottom w:val="none" w:sz="0" w:space="0" w:color="auto"/>
                                                    <w:right w:val="none" w:sz="0" w:space="0" w:color="auto"/>
                                                  </w:divBdr>
                                                  <w:divsChild>
                                                    <w:div w:id="1210917022">
                                                      <w:marLeft w:val="0"/>
                                                      <w:marRight w:val="0"/>
                                                      <w:marTop w:val="0"/>
                                                      <w:marBottom w:val="0"/>
                                                      <w:divBdr>
                                                        <w:top w:val="none" w:sz="0" w:space="0" w:color="auto"/>
                                                        <w:left w:val="none" w:sz="0" w:space="0" w:color="auto"/>
                                                        <w:bottom w:val="none" w:sz="0" w:space="0" w:color="auto"/>
                                                        <w:right w:val="none" w:sz="0" w:space="0" w:color="auto"/>
                                                      </w:divBdr>
                                                      <w:divsChild>
                                                        <w:div w:id="1210917033">
                                                          <w:marLeft w:val="0"/>
                                                          <w:marRight w:val="0"/>
                                                          <w:marTop w:val="0"/>
                                                          <w:marBottom w:val="0"/>
                                                          <w:divBdr>
                                                            <w:top w:val="none" w:sz="0" w:space="0" w:color="auto"/>
                                                            <w:left w:val="none" w:sz="0" w:space="0" w:color="auto"/>
                                                            <w:bottom w:val="none" w:sz="0" w:space="0" w:color="auto"/>
                                                            <w:right w:val="none" w:sz="0" w:space="0" w:color="auto"/>
                                                          </w:divBdr>
                                                          <w:divsChild>
                                                            <w:div w:id="1210917015">
                                                              <w:marLeft w:val="0"/>
                                                              <w:marRight w:val="0"/>
                                                              <w:marTop w:val="0"/>
                                                              <w:marBottom w:val="0"/>
                                                              <w:divBdr>
                                                                <w:top w:val="none" w:sz="0" w:space="0" w:color="auto"/>
                                                                <w:left w:val="none" w:sz="0" w:space="0" w:color="auto"/>
                                                                <w:bottom w:val="none" w:sz="0" w:space="0" w:color="auto"/>
                                                                <w:right w:val="none" w:sz="0" w:space="0" w:color="auto"/>
                                                              </w:divBdr>
                                                              <w:divsChild>
                                                                <w:div w:id="1210917028">
                                                                  <w:marLeft w:val="0"/>
                                                                  <w:marRight w:val="0"/>
                                                                  <w:marTop w:val="0"/>
                                                                  <w:marBottom w:val="0"/>
                                                                  <w:divBdr>
                                                                    <w:top w:val="none" w:sz="0" w:space="0" w:color="auto"/>
                                                                    <w:left w:val="none" w:sz="0" w:space="0" w:color="auto"/>
                                                                    <w:bottom w:val="none" w:sz="0" w:space="0" w:color="auto"/>
                                                                    <w:right w:val="none" w:sz="0" w:space="0" w:color="auto"/>
                                                                  </w:divBdr>
                                                                  <w:divsChild>
                                                                    <w:div w:id="1210917031">
                                                                      <w:marLeft w:val="0"/>
                                                                      <w:marRight w:val="0"/>
                                                                      <w:marTop w:val="0"/>
                                                                      <w:marBottom w:val="0"/>
                                                                      <w:divBdr>
                                                                        <w:top w:val="none" w:sz="0" w:space="0" w:color="auto"/>
                                                                        <w:left w:val="none" w:sz="0" w:space="0" w:color="auto"/>
                                                                        <w:bottom w:val="none" w:sz="0" w:space="0" w:color="auto"/>
                                                                        <w:right w:val="none" w:sz="0" w:space="0" w:color="auto"/>
                                                                      </w:divBdr>
                                                                      <w:divsChild>
                                                                        <w:div w:id="1210917013">
                                                                          <w:marLeft w:val="0"/>
                                                                          <w:marRight w:val="0"/>
                                                                          <w:marTop w:val="0"/>
                                                                          <w:marBottom w:val="0"/>
                                                                          <w:divBdr>
                                                                            <w:top w:val="none" w:sz="0" w:space="0" w:color="auto"/>
                                                                            <w:left w:val="none" w:sz="0" w:space="0" w:color="auto"/>
                                                                            <w:bottom w:val="none" w:sz="0" w:space="0" w:color="auto"/>
                                                                            <w:right w:val="none" w:sz="0" w:space="0" w:color="auto"/>
                                                                          </w:divBdr>
                                                                          <w:divsChild>
                                                                            <w:div w:id="1210917037">
                                                                              <w:marLeft w:val="0"/>
                                                                              <w:marRight w:val="0"/>
                                                                              <w:marTop w:val="0"/>
                                                                              <w:marBottom w:val="0"/>
                                                                              <w:divBdr>
                                                                                <w:top w:val="none" w:sz="0" w:space="0" w:color="auto"/>
                                                                                <w:left w:val="none" w:sz="0" w:space="0" w:color="auto"/>
                                                                                <w:bottom w:val="none" w:sz="0" w:space="0" w:color="auto"/>
                                                                                <w:right w:val="none" w:sz="0" w:space="0" w:color="auto"/>
                                                                              </w:divBdr>
                                                                              <w:divsChild>
                                                                                <w:div w:id="1210917018">
                                                                                  <w:marLeft w:val="0"/>
                                                                                  <w:marRight w:val="0"/>
                                                                                  <w:marTop w:val="0"/>
                                                                                  <w:marBottom w:val="0"/>
                                                                                  <w:divBdr>
                                                                                    <w:top w:val="none" w:sz="0" w:space="0" w:color="auto"/>
                                                                                    <w:left w:val="none" w:sz="0" w:space="0" w:color="auto"/>
                                                                                    <w:bottom w:val="none" w:sz="0" w:space="0" w:color="auto"/>
                                                                                    <w:right w:val="none" w:sz="0" w:space="0" w:color="auto"/>
                                                                                  </w:divBdr>
                                                                                  <w:divsChild>
                                                                                    <w:div w:id="1210917024">
                                                                                      <w:marLeft w:val="0"/>
                                                                                      <w:marRight w:val="0"/>
                                                                                      <w:marTop w:val="0"/>
                                                                                      <w:marBottom w:val="0"/>
                                                                                      <w:divBdr>
                                                                                        <w:top w:val="none" w:sz="0" w:space="0" w:color="auto"/>
                                                                                        <w:left w:val="none" w:sz="0" w:space="0" w:color="auto"/>
                                                                                        <w:bottom w:val="none" w:sz="0" w:space="0" w:color="auto"/>
                                                                                        <w:right w:val="none" w:sz="0" w:space="0" w:color="auto"/>
                                                                                      </w:divBdr>
                                                                                      <w:divsChild>
                                                                                        <w:div w:id="1210917007">
                                                                                          <w:marLeft w:val="0"/>
                                                                                          <w:marRight w:val="0"/>
                                                                                          <w:marTop w:val="0"/>
                                                                                          <w:marBottom w:val="0"/>
                                                                                          <w:divBdr>
                                                                                            <w:top w:val="none" w:sz="0" w:space="0" w:color="auto"/>
                                                                                            <w:left w:val="none" w:sz="0" w:space="0" w:color="auto"/>
                                                                                            <w:bottom w:val="none" w:sz="0" w:space="0" w:color="auto"/>
                                                                                            <w:right w:val="none" w:sz="0" w:space="0" w:color="auto"/>
                                                                                          </w:divBdr>
                                                                                          <w:divsChild>
                                                                                            <w:div w:id="1210917021">
                                                                                              <w:marLeft w:val="0"/>
                                                                                              <w:marRight w:val="0"/>
                                                                                              <w:marTop w:val="0"/>
                                                                                              <w:marBottom w:val="0"/>
                                                                                              <w:divBdr>
                                                                                                <w:top w:val="none" w:sz="0" w:space="0" w:color="auto"/>
                                                                                                <w:left w:val="none" w:sz="0" w:space="0" w:color="auto"/>
                                                                                                <w:bottom w:val="none" w:sz="0" w:space="0" w:color="auto"/>
                                                                                                <w:right w:val="none" w:sz="0" w:space="0" w:color="auto"/>
                                                                                              </w:divBdr>
                                                                                              <w:divsChild>
                                                                                                <w:div w:id="1210917010">
                                                                                                  <w:marLeft w:val="0"/>
                                                                                                  <w:marRight w:val="0"/>
                                                                                                  <w:marTop w:val="0"/>
                                                                                                  <w:marBottom w:val="0"/>
                                                                                                  <w:divBdr>
                                                                                                    <w:top w:val="none" w:sz="0" w:space="0" w:color="auto"/>
                                                                                                    <w:left w:val="none" w:sz="0" w:space="0" w:color="auto"/>
                                                                                                    <w:bottom w:val="none" w:sz="0" w:space="0" w:color="auto"/>
                                                                                                    <w:right w:val="none" w:sz="0" w:space="0" w:color="auto"/>
                                                                                                  </w:divBdr>
                                                                                                  <w:divsChild>
                                                                                                    <w:div w:id="1210917029">
                                                                                                      <w:marLeft w:val="0"/>
                                                                                                      <w:marRight w:val="0"/>
                                                                                                      <w:marTop w:val="0"/>
                                                                                                      <w:marBottom w:val="0"/>
                                                                                                      <w:divBdr>
                                                                                                        <w:top w:val="none" w:sz="0" w:space="0" w:color="auto"/>
                                                                                                        <w:left w:val="none" w:sz="0" w:space="0" w:color="auto"/>
                                                                                                        <w:bottom w:val="none" w:sz="0" w:space="0" w:color="auto"/>
                                                                                                        <w:right w:val="none" w:sz="0" w:space="0" w:color="auto"/>
                                                                                                      </w:divBdr>
                                                                                                      <w:divsChild>
                                                                                                        <w:div w:id="1210917009">
                                                                                                          <w:marLeft w:val="0"/>
                                                                                                          <w:marRight w:val="0"/>
                                                                                                          <w:marTop w:val="0"/>
                                                                                                          <w:marBottom w:val="0"/>
                                                                                                          <w:divBdr>
                                                                                                            <w:top w:val="none" w:sz="0" w:space="0" w:color="auto"/>
                                                                                                            <w:left w:val="none" w:sz="0" w:space="0" w:color="auto"/>
                                                                                                            <w:bottom w:val="none" w:sz="0" w:space="0" w:color="auto"/>
                                                                                                            <w:right w:val="none" w:sz="0" w:space="0" w:color="auto"/>
                                                                                                          </w:divBdr>
                                                                                                          <w:divsChild>
                                                                                                            <w:div w:id="1210917036">
                                                                                                              <w:marLeft w:val="0"/>
                                                                                                              <w:marRight w:val="0"/>
                                                                                                              <w:marTop w:val="0"/>
                                                                                                              <w:marBottom w:val="0"/>
                                                                                                              <w:divBdr>
                                                                                                                <w:top w:val="none" w:sz="0" w:space="0" w:color="auto"/>
                                                                                                                <w:left w:val="none" w:sz="0" w:space="0" w:color="auto"/>
                                                                                                                <w:bottom w:val="none" w:sz="0" w:space="0" w:color="auto"/>
                                                                                                                <w:right w:val="none" w:sz="0" w:space="0" w:color="auto"/>
                                                                                                              </w:divBdr>
                                                                                                              <w:divsChild>
                                                                                                                <w:div w:id="1210917038">
                                                                                                                  <w:marLeft w:val="0"/>
                                                                                                                  <w:marRight w:val="0"/>
                                                                                                                  <w:marTop w:val="0"/>
                                                                                                                  <w:marBottom w:val="0"/>
                                                                                                                  <w:divBdr>
                                                                                                                    <w:top w:val="none" w:sz="0" w:space="0" w:color="auto"/>
                                                                                                                    <w:left w:val="none" w:sz="0" w:space="0" w:color="auto"/>
                                                                                                                    <w:bottom w:val="none" w:sz="0" w:space="0" w:color="auto"/>
                                                                                                                    <w:right w:val="none" w:sz="0" w:space="0" w:color="auto"/>
                                                                                                                  </w:divBdr>
                                                                                                                  <w:divsChild>
                                                                                                                    <w:div w:id="1210917008">
                                                                                                                      <w:marLeft w:val="0"/>
                                                                                                                      <w:marRight w:val="0"/>
                                                                                                                      <w:marTop w:val="0"/>
                                                                                                                      <w:marBottom w:val="0"/>
                                                                                                                      <w:divBdr>
                                                                                                                        <w:top w:val="none" w:sz="0" w:space="0" w:color="auto"/>
                                                                                                                        <w:left w:val="none" w:sz="0" w:space="0" w:color="auto"/>
                                                                                                                        <w:bottom w:val="none" w:sz="0" w:space="0" w:color="auto"/>
                                                                                                                        <w:right w:val="none" w:sz="0" w:space="0" w:color="auto"/>
                                                                                                                      </w:divBdr>
                                                                                                                      <w:divsChild>
                                                                                                                        <w:div w:id="1210917026">
                                                                                                                          <w:marLeft w:val="0"/>
                                                                                                                          <w:marRight w:val="0"/>
                                                                                                                          <w:marTop w:val="0"/>
                                                                                                                          <w:marBottom w:val="0"/>
                                                                                                                          <w:divBdr>
                                                                                                                            <w:top w:val="none" w:sz="0" w:space="0" w:color="auto"/>
                                                                                                                            <w:left w:val="none" w:sz="0" w:space="0" w:color="auto"/>
                                                                                                                            <w:bottom w:val="none" w:sz="0" w:space="0" w:color="auto"/>
                                                                                                                            <w:right w:val="none" w:sz="0" w:space="0" w:color="auto"/>
                                                                                                                          </w:divBdr>
                                                                                                                          <w:divsChild>
                                                                                                                            <w:div w:id="1210917019">
                                                                                                                              <w:marLeft w:val="0"/>
                                                                                                                              <w:marRight w:val="0"/>
                                                                                                                              <w:marTop w:val="0"/>
                                                                                                                              <w:marBottom w:val="0"/>
                                                                                                                              <w:divBdr>
                                                                                                                                <w:top w:val="none" w:sz="0" w:space="0" w:color="auto"/>
                                                                                                                                <w:left w:val="none" w:sz="0" w:space="0" w:color="auto"/>
                                                                                                                                <w:bottom w:val="none" w:sz="0" w:space="0" w:color="auto"/>
                                                                                                                                <w:right w:val="none" w:sz="0" w:space="0" w:color="auto"/>
                                                                                                                              </w:divBdr>
                                                                                                                              <w:divsChild>
                                                                                                                                <w:div w:id="12109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0917040">
      <w:marLeft w:val="0"/>
      <w:marRight w:val="0"/>
      <w:marTop w:val="0"/>
      <w:marBottom w:val="0"/>
      <w:divBdr>
        <w:top w:val="none" w:sz="0" w:space="0" w:color="auto"/>
        <w:left w:val="none" w:sz="0" w:space="0" w:color="auto"/>
        <w:bottom w:val="none" w:sz="0" w:space="0" w:color="auto"/>
        <w:right w:val="none" w:sz="0" w:space="0" w:color="auto"/>
      </w:divBdr>
      <w:divsChild>
        <w:div w:id="1210917039">
          <w:marLeft w:val="0"/>
          <w:marRight w:val="0"/>
          <w:marTop w:val="0"/>
          <w:marBottom w:val="0"/>
          <w:divBdr>
            <w:top w:val="none" w:sz="0" w:space="0" w:color="auto"/>
            <w:left w:val="none" w:sz="0" w:space="0" w:color="auto"/>
            <w:bottom w:val="none" w:sz="0" w:space="0" w:color="auto"/>
            <w:right w:val="none" w:sz="0" w:space="0" w:color="auto"/>
          </w:divBdr>
        </w:div>
        <w:div w:id="1210917041">
          <w:marLeft w:val="0"/>
          <w:marRight w:val="0"/>
          <w:marTop w:val="0"/>
          <w:marBottom w:val="0"/>
          <w:divBdr>
            <w:top w:val="none" w:sz="0" w:space="0" w:color="auto"/>
            <w:left w:val="none" w:sz="0" w:space="0" w:color="auto"/>
            <w:bottom w:val="none" w:sz="0" w:space="0" w:color="auto"/>
            <w:right w:val="none" w:sz="0" w:space="0" w:color="auto"/>
          </w:divBdr>
        </w:div>
        <w:div w:id="1210917042">
          <w:marLeft w:val="0"/>
          <w:marRight w:val="0"/>
          <w:marTop w:val="0"/>
          <w:marBottom w:val="0"/>
          <w:divBdr>
            <w:top w:val="none" w:sz="0" w:space="0" w:color="auto"/>
            <w:left w:val="none" w:sz="0" w:space="0" w:color="auto"/>
            <w:bottom w:val="none" w:sz="0" w:space="0" w:color="auto"/>
            <w:right w:val="none" w:sz="0" w:space="0" w:color="auto"/>
          </w:divBdr>
        </w:div>
      </w:divsChild>
    </w:div>
    <w:div w:id="1210917043">
      <w:marLeft w:val="0"/>
      <w:marRight w:val="0"/>
      <w:marTop w:val="0"/>
      <w:marBottom w:val="0"/>
      <w:divBdr>
        <w:top w:val="none" w:sz="0" w:space="0" w:color="auto"/>
        <w:left w:val="none" w:sz="0" w:space="0" w:color="auto"/>
        <w:bottom w:val="none" w:sz="0" w:space="0" w:color="auto"/>
        <w:right w:val="none" w:sz="0" w:space="0" w:color="auto"/>
      </w:divBdr>
    </w:div>
    <w:div w:id="1210917044">
      <w:marLeft w:val="0"/>
      <w:marRight w:val="0"/>
      <w:marTop w:val="0"/>
      <w:marBottom w:val="0"/>
      <w:divBdr>
        <w:top w:val="none" w:sz="0" w:space="0" w:color="auto"/>
        <w:left w:val="none" w:sz="0" w:space="0" w:color="auto"/>
        <w:bottom w:val="none" w:sz="0" w:space="0" w:color="auto"/>
        <w:right w:val="none" w:sz="0" w:space="0" w:color="auto"/>
      </w:divBdr>
    </w:div>
    <w:div w:id="1210917047">
      <w:marLeft w:val="0"/>
      <w:marRight w:val="0"/>
      <w:marTop w:val="0"/>
      <w:marBottom w:val="0"/>
      <w:divBdr>
        <w:top w:val="none" w:sz="0" w:space="0" w:color="auto"/>
        <w:left w:val="none" w:sz="0" w:space="0" w:color="auto"/>
        <w:bottom w:val="none" w:sz="0" w:space="0" w:color="auto"/>
        <w:right w:val="none" w:sz="0" w:space="0" w:color="auto"/>
      </w:divBdr>
      <w:divsChild>
        <w:div w:id="1210917045">
          <w:marLeft w:val="0"/>
          <w:marRight w:val="0"/>
          <w:marTop w:val="0"/>
          <w:marBottom w:val="0"/>
          <w:divBdr>
            <w:top w:val="none" w:sz="0" w:space="0" w:color="auto"/>
            <w:left w:val="none" w:sz="0" w:space="0" w:color="auto"/>
            <w:bottom w:val="none" w:sz="0" w:space="0" w:color="auto"/>
            <w:right w:val="none" w:sz="0" w:space="0" w:color="auto"/>
          </w:divBdr>
        </w:div>
        <w:div w:id="1210917046">
          <w:marLeft w:val="0"/>
          <w:marRight w:val="0"/>
          <w:marTop w:val="0"/>
          <w:marBottom w:val="0"/>
          <w:divBdr>
            <w:top w:val="none" w:sz="0" w:space="0" w:color="auto"/>
            <w:left w:val="none" w:sz="0" w:space="0" w:color="auto"/>
            <w:bottom w:val="none" w:sz="0" w:space="0" w:color="auto"/>
            <w:right w:val="none" w:sz="0" w:space="0" w:color="auto"/>
          </w:divBdr>
        </w:div>
      </w:divsChild>
    </w:div>
    <w:div w:id="1210917051">
      <w:marLeft w:val="0"/>
      <w:marRight w:val="0"/>
      <w:marTop w:val="0"/>
      <w:marBottom w:val="0"/>
      <w:divBdr>
        <w:top w:val="none" w:sz="0" w:space="0" w:color="auto"/>
        <w:left w:val="none" w:sz="0" w:space="0" w:color="auto"/>
        <w:bottom w:val="none" w:sz="0" w:space="0" w:color="auto"/>
        <w:right w:val="none" w:sz="0" w:space="0" w:color="auto"/>
      </w:divBdr>
      <w:divsChild>
        <w:div w:id="1210917048">
          <w:marLeft w:val="0"/>
          <w:marRight w:val="0"/>
          <w:marTop w:val="0"/>
          <w:marBottom w:val="0"/>
          <w:divBdr>
            <w:top w:val="none" w:sz="0" w:space="0" w:color="auto"/>
            <w:left w:val="none" w:sz="0" w:space="0" w:color="auto"/>
            <w:bottom w:val="none" w:sz="0" w:space="0" w:color="auto"/>
            <w:right w:val="none" w:sz="0" w:space="0" w:color="auto"/>
          </w:divBdr>
        </w:div>
        <w:div w:id="1210917049">
          <w:marLeft w:val="0"/>
          <w:marRight w:val="0"/>
          <w:marTop w:val="0"/>
          <w:marBottom w:val="0"/>
          <w:divBdr>
            <w:top w:val="none" w:sz="0" w:space="0" w:color="auto"/>
            <w:left w:val="none" w:sz="0" w:space="0" w:color="auto"/>
            <w:bottom w:val="none" w:sz="0" w:space="0" w:color="auto"/>
            <w:right w:val="none" w:sz="0" w:space="0" w:color="auto"/>
          </w:divBdr>
        </w:div>
        <w:div w:id="1210917050">
          <w:marLeft w:val="0"/>
          <w:marRight w:val="0"/>
          <w:marTop w:val="0"/>
          <w:marBottom w:val="0"/>
          <w:divBdr>
            <w:top w:val="none" w:sz="0" w:space="0" w:color="auto"/>
            <w:left w:val="none" w:sz="0" w:space="0" w:color="auto"/>
            <w:bottom w:val="none" w:sz="0" w:space="0" w:color="auto"/>
            <w:right w:val="none" w:sz="0" w:space="0" w:color="auto"/>
          </w:divBdr>
        </w:div>
        <w:div w:id="1210917052">
          <w:marLeft w:val="0"/>
          <w:marRight w:val="0"/>
          <w:marTop w:val="0"/>
          <w:marBottom w:val="0"/>
          <w:divBdr>
            <w:top w:val="none" w:sz="0" w:space="0" w:color="auto"/>
            <w:left w:val="none" w:sz="0" w:space="0" w:color="auto"/>
            <w:bottom w:val="none" w:sz="0" w:space="0" w:color="auto"/>
            <w:right w:val="none" w:sz="0" w:space="0" w:color="auto"/>
          </w:divBdr>
        </w:div>
      </w:divsChild>
    </w:div>
    <w:div w:id="1210917053">
      <w:marLeft w:val="0"/>
      <w:marRight w:val="0"/>
      <w:marTop w:val="0"/>
      <w:marBottom w:val="0"/>
      <w:divBdr>
        <w:top w:val="none" w:sz="0" w:space="0" w:color="auto"/>
        <w:left w:val="none" w:sz="0" w:space="0" w:color="auto"/>
        <w:bottom w:val="none" w:sz="0" w:space="0" w:color="auto"/>
        <w:right w:val="none" w:sz="0" w:space="0" w:color="auto"/>
      </w:divBdr>
    </w:div>
    <w:div w:id="1210917054">
      <w:marLeft w:val="0"/>
      <w:marRight w:val="0"/>
      <w:marTop w:val="0"/>
      <w:marBottom w:val="0"/>
      <w:divBdr>
        <w:top w:val="none" w:sz="0" w:space="0" w:color="auto"/>
        <w:left w:val="none" w:sz="0" w:space="0" w:color="auto"/>
        <w:bottom w:val="none" w:sz="0" w:space="0" w:color="auto"/>
        <w:right w:val="none" w:sz="0" w:space="0" w:color="auto"/>
      </w:divBdr>
    </w:div>
    <w:div w:id="1210917055">
      <w:marLeft w:val="0"/>
      <w:marRight w:val="0"/>
      <w:marTop w:val="0"/>
      <w:marBottom w:val="0"/>
      <w:divBdr>
        <w:top w:val="none" w:sz="0" w:space="0" w:color="auto"/>
        <w:left w:val="none" w:sz="0" w:space="0" w:color="auto"/>
        <w:bottom w:val="none" w:sz="0" w:space="0" w:color="auto"/>
        <w:right w:val="none" w:sz="0" w:space="0" w:color="auto"/>
      </w:divBdr>
    </w:div>
    <w:div w:id="1210917056">
      <w:marLeft w:val="0"/>
      <w:marRight w:val="0"/>
      <w:marTop w:val="0"/>
      <w:marBottom w:val="0"/>
      <w:divBdr>
        <w:top w:val="none" w:sz="0" w:space="0" w:color="auto"/>
        <w:left w:val="none" w:sz="0" w:space="0" w:color="auto"/>
        <w:bottom w:val="none" w:sz="0" w:space="0" w:color="auto"/>
        <w:right w:val="none" w:sz="0" w:space="0" w:color="auto"/>
      </w:divBdr>
    </w:div>
    <w:div w:id="1210917057">
      <w:marLeft w:val="0"/>
      <w:marRight w:val="0"/>
      <w:marTop w:val="0"/>
      <w:marBottom w:val="0"/>
      <w:divBdr>
        <w:top w:val="none" w:sz="0" w:space="0" w:color="auto"/>
        <w:left w:val="none" w:sz="0" w:space="0" w:color="auto"/>
        <w:bottom w:val="none" w:sz="0" w:space="0" w:color="auto"/>
        <w:right w:val="none" w:sz="0" w:space="0" w:color="auto"/>
      </w:divBdr>
    </w:div>
    <w:div w:id="1210917058">
      <w:marLeft w:val="0"/>
      <w:marRight w:val="0"/>
      <w:marTop w:val="0"/>
      <w:marBottom w:val="0"/>
      <w:divBdr>
        <w:top w:val="none" w:sz="0" w:space="0" w:color="auto"/>
        <w:left w:val="none" w:sz="0" w:space="0" w:color="auto"/>
        <w:bottom w:val="none" w:sz="0" w:space="0" w:color="auto"/>
        <w:right w:val="none" w:sz="0" w:space="0" w:color="auto"/>
      </w:divBdr>
    </w:div>
    <w:div w:id="1210917059">
      <w:marLeft w:val="0"/>
      <w:marRight w:val="0"/>
      <w:marTop w:val="0"/>
      <w:marBottom w:val="0"/>
      <w:divBdr>
        <w:top w:val="none" w:sz="0" w:space="0" w:color="auto"/>
        <w:left w:val="none" w:sz="0" w:space="0" w:color="auto"/>
        <w:bottom w:val="none" w:sz="0" w:space="0" w:color="auto"/>
        <w:right w:val="none" w:sz="0" w:space="0" w:color="auto"/>
      </w:divBdr>
    </w:div>
    <w:div w:id="1210917060">
      <w:marLeft w:val="0"/>
      <w:marRight w:val="0"/>
      <w:marTop w:val="0"/>
      <w:marBottom w:val="0"/>
      <w:divBdr>
        <w:top w:val="none" w:sz="0" w:space="0" w:color="auto"/>
        <w:left w:val="none" w:sz="0" w:space="0" w:color="auto"/>
        <w:bottom w:val="none" w:sz="0" w:space="0" w:color="auto"/>
        <w:right w:val="none" w:sz="0" w:space="0" w:color="auto"/>
      </w:divBdr>
    </w:div>
    <w:div w:id="1210917061">
      <w:marLeft w:val="0"/>
      <w:marRight w:val="0"/>
      <w:marTop w:val="0"/>
      <w:marBottom w:val="0"/>
      <w:divBdr>
        <w:top w:val="none" w:sz="0" w:space="0" w:color="auto"/>
        <w:left w:val="none" w:sz="0" w:space="0" w:color="auto"/>
        <w:bottom w:val="none" w:sz="0" w:space="0" w:color="auto"/>
        <w:right w:val="none" w:sz="0" w:space="0" w:color="auto"/>
      </w:divBdr>
    </w:div>
    <w:div w:id="1210917062">
      <w:marLeft w:val="0"/>
      <w:marRight w:val="0"/>
      <w:marTop w:val="0"/>
      <w:marBottom w:val="0"/>
      <w:divBdr>
        <w:top w:val="none" w:sz="0" w:space="0" w:color="auto"/>
        <w:left w:val="none" w:sz="0" w:space="0" w:color="auto"/>
        <w:bottom w:val="none" w:sz="0" w:space="0" w:color="auto"/>
        <w:right w:val="none" w:sz="0" w:space="0" w:color="auto"/>
      </w:divBdr>
    </w:div>
    <w:div w:id="1210917063">
      <w:marLeft w:val="0"/>
      <w:marRight w:val="0"/>
      <w:marTop w:val="0"/>
      <w:marBottom w:val="0"/>
      <w:divBdr>
        <w:top w:val="none" w:sz="0" w:space="0" w:color="auto"/>
        <w:left w:val="none" w:sz="0" w:space="0" w:color="auto"/>
        <w:bottom w:val="none" w:sz="0" w:space="0" w:color="auto"/>
        <w:right w:val="none" w:sz="0" w:space="0" w:color="auto"/>
      </w:divBdr>
    </w:div>
    <w:div w:id="1210917064">
      <w:marLeft w:val="0"/>
      <w:marRight w:val="0"/>
      <w:marTop w:val="0"/>
      <w:marBottom w:val="0"/>
      <w:divBdr>
        <w:top w:val="none" w:sz="0" w:space="0" w:color="auto"/>
        <w:left w:val="none" w:sz="0" w:space="0" w:color="auto"/>
        <w:bottom w:val="none" w:sz="0" w:space="0" w:color="auto"/>
        <w:right w:val="none" w:sz="0" w:space="0" w:color="auto"/>
      </w:divBdr>
    </w:div>
    <w:div w:id="1210917065">
      <w:marLeft w:val="0"/>
      <w:marRight w:val="0"/>
      <w:marTop w:val="0"/>
      <w:marBottom w:val="0"/>
      <w:divBdr>
        <w:top w:val="none" w:sz="0" w:space="0" w:color="auto"/>
        <w:left w:val="none" w:sz="0" w:space="0" w:color="auto"/>
        <w:bottom w:val="none" w:sz="0" w:space="0" w:color="auto"/>
        <w:right w:val="none" w:sz="0" w:space="0" w:color="auto"/>
      </w:divBdr>
    </w:div>
    <w:div w:id="1210917066">
      <w:marLeft w:val="0"/>
      <w:marRight w:val="0"/>
      <w:marTop w:val="0"/>
      <w:marBottom w:val="0"/>
      <w:divBdr>
        <w:top w:val="none" w:sz="0" w:space="0" w:color="auto"/>
        <w:left w:val="none" w:sz="0" w:space="0" w:color="auto"/>
        <w:bottom w:val="none" w:sz="0" w:space="0" w:color="auto"/>
        <w:right w:val="none" w:sz="0" w:space="0" w:color="auto"/>
      </w:divBdr>
    </w:div>
    <w:div w:id="1210917067">
      <w:marLeft w:val="0"/>
      <w:marRight w:val="0"/>
      <w:marTop w:val="0"/>
      <w:marBottom w:val="0"/>
      <w:divBdr>
        <w:top w:val="none" w:sz="0" w:space="0" w:color="auto"/>
        <w:left w:val="none" w:sz="0" w:space="0" w:color="auto"/>
        <w:bottom w:val="none" w:sz="0" w:space="0" w:color="auto"/>
        <w:right w:val="none" w:sz="0" w:space="0" w:color="auto"/>
      </w:divBdr>
    </w:div>
    <w:div w:id="1210917068">
      <w:marLeft w:val="0"/>
      <w:marRight w:val="0"/>
      <w:marTop w:val="0"/>
      <w:marBottom w:val="0"/>
      <w:divBdr>
        <w:top w:val="none" w:sz="0" w:space="0" w:color="auto"/>
        <w:left w:val="none" w:sz="0" w:space="0" w:color="auto"/>
        <w:bottom w:val="none" w:sz="0" w:space="0" w:color="auto"/>
        <w:right w:val="none" w:sz="0" w:space="0" w:color="auto"/>
      </w:divBdr>
    </w:div>
    <w:div w:id="1210917071">
      <w:marLeft w:val="0"/>
      <w:marRight w:val="0"/>
      <w:marTop w:val="0"/>
      <w:marBottom w:val="0"/>
      <w:divBdr>
        <w:top w:val="none" w:sz="0" w:space="0" w:color="auto"/>
        <w:left w:val="none" w:sz="0" w:space="0" w:color="auto"/>
        <w:bottom w:val="none" w:sz="0" w:space="0" w:color="auto"/>
        <w:right w:val="none" w:sz="0" w:space="0" w:color="auto"/>
      </w:divBdr>
    </w:div>
    <w:div w:id="1210917073">
      <w:marLeft w:val="0"/>
      <w:marRight w:val="0"/>
      <w:marTop w:val="0"/>
      <w:marBottom w:val="0"/>
      <w:divBdr>
        <w:top w:val="none" w:sz="0" w:space="0" w:color="auto"/>
        <w:left w:val="none" w:sz="0" w:space="0" w:color="auto"/>
        <w:bottom w:val="none" w:sz="0" w:space="0" w:color="auto"/>
        <w:right w:val="none" w:sz="0" w:space="0" w:color="auto"/>
      </w:divBdr>
    </w:div>
    <w:div w:id="1210917075">
      <w:marLeft w:val="0"/>
      <w:marRight w:val="0"/>
      <w:marTop w:val="0"/>
      <w:marBottom w:val="0"/>
      <w:divBdr>
        <w:top w:val="none" w:sz="0" w:space="0" w:color="auto"/>
        <w:left w:val="none" w:sz="0" w:space="0" w:color="auto"/>
        <w:bottom w:val="none" w:sz="0" w:space="0" w:color="auto"/>
        <w:right w:val="none" w:sz="0" w:space="0" w:color="auto"/>
      </w:divBdr>
    </w:div>
    <w:div w:id="1210917076">
      <w:marLeft w:val="0"/>
      <w:marRight w:val="0"/>
      <w:marTop w:val="0"/>
      <w:marBottom w:val="0"/>
      <w:divBdr>
        <w:top w:val="none" w:sz="0" w:space="0" w:color="auto"/>
        <w:left w:val="none" w:sz="0" w:space="0" w:color="auto"/>
        <w:bottom w:val="none" w:sz="0" w:space="0" w:color="auto"/>
        <w:right w:val="none" w:sz="0" w:space="0" w:color="auto"/>
      </w:divBdr>
      <w:divsChild>
        <w:div w:id="1210917069">
          <w:marLeft w:val="0"/>
          <w:marRight w:val="0"/>
          <w:marTop w:val="0"/>
          <w:marBottom w:val="0"/>
          <w:divBdr>
            <w:top w:val="none" w:sz="0" w:space="0" w:color="auto"/>
            <w:left w:val="none" w:sz="0" w:space="0" w:color="auto"/>
            <w:bottom w:val="none" w:sz="0" w:space="0" w:color="auto"/>
            <w:right w:val="none" w:sz="0" w:space="0" w:color="auto"/>
          </w:divBdr>
        </w:div>
        <w:div w:id="1210917070">
          <w:marLeft w:val="0"/>
          <w:marRight w:val="0"/>
          <w:marTop w:val="0"/>
          <w:marBottom w:val="0"/>
          <w:divBdr>
            <w:top w:val="none" w:sz="0" w:space="0" w:color="auto"/>
            <w:left w:val="none" w:sz="0" w:space="0" w:color="auto"/>
            <w:bottom w:val="none" w:sz="0" w:space="0" w:color="auto"/>
            <w:right w:val="none" w:sz="0" w:space="0" w:color="auto"/>
          </w:divBdr>
        </w:div>
        <w:div w:id="1210917072">
          <w:marLeft w:val="0"/>
          <w:marRight w:val="0"/>
          <w:marTop w:val="0"/>
          <w:marBottom w:val="0"/>
          <w:divBdr>
            <w:top w:val="none" w:sz="0" w:space="0" w:color="auto"/>
            <w:left w:val="none" w:sz="0" w:space="0" w:color="auto"/>
            <w:bottom w:val="none" w:sz="0" w:space="0" w:color="auto"/>
            <w:right w:val="none" w:sz="0" w:space="0" w:color="auto"/>
          </w:divBdr>
        </w:div>
        <w:div w:id="1210917074">
          <w:marLeft w:val="0"/>
          <w:marRight w:val="0"/>
          <w:marTop w:val="0"/>
          <w:marBottom w:val="0"/>
          <w:divBdr>
            <w:top w:val="none" w:sz="0" w:space="0" w:color="auto"/>
            <w:left w:val="none" w:sz="0" w:space="0" w:color="auto"/>
            <w:bottom w:val="none" w:sz="0" w:space="0" w:color="auto"/>
            <w:right w:val="none" w:sz="0" w:space="0" w:color="auto"/>
          </w:divBdr>
        </w:div>
      </w:divsChild>
    </w:div>
    <w:div w:id="1210917077">
      <w:marLeft w:val="0"/>
      <w:marRight w:val="0"/>
      <w:marTop w:val="0"/>
      <w:marBottom w:val="0"/>
      <w:divBdr>
        <w:top w:val="none" w:sz="0" w:space="0" w:color="auto"/>
        <w:left w:val="none" w:sz="0" w:space="0" w:color="auto"/>
        <w:bottom w:val="none" w:sz="0" w:space="0" w:color="auto"/>
        <w:right w:val="none" w:sz="0" w:space="0" w:color="auto"/>
      </w:divBdr>
    </w:div>
    <w:div w:id="1210917078">
      <w:marLeft w:val="0"/>
      <w:marRight w:val="0"/>
      <w:marTop w:val="0"/>
      <w:marBottom w:val="0"/>
      <w:divBdr>
        <w:top w:val="none" w:sz="0" w:space="0" w:color="auto"/>
        <w:left w:val="none" w:sz="0" w:space="0" w:color="auto"/>
        <w:bottom w:val="none" w:sz="0" w:space="0" w:color="auto"/>
        <w:right w:val="none" w:sz="0" w:space="0" w:color="auto"/>
      </w:divBdr>
    </w:div>
    <w:div w:id="1210917079">
      <w:marLeft w:val="0"/>
      <w:marRight w:val="0"/>
      <w:marTop w:val="0"/>
      <w:marBottom w:val="0"/>
      <w:divBdr>
        <w:top w:val="none" w:sz="0" w:space="0" w:color="auto"/>
        <w:left w:val="none" w:sz="0" w:space="0" w:color="auto"/>
        <w:bottom w:val="none" w:sz="0" w:space="0" w:color="auto"/>
        <w:right w:val="none" w:sz="0" w:space="0" w:color="auto"/>
      </w:divBdr>
    </w:div>
    <w:div w:id="1210917080">
      <w:marLeft w:val="0"/>
      <w:marRight w:val="0"/>
      <w:marTop w:val="0"/>
      <w:marBottom w:val="0"/>
      <w:divBdr>
        <w:top w:val="none" w:sz="0" w:space="0" w:color="auto"/>
        <w:left w:val="none" w:sz="0" w:space="0" w:color="auto"/>
        <w:bottom w:val="none" w:sz="0" w:space="0" w:color="auto"/>
        <w:right w:val="none" w:sz="0" w:space="0" w:color="auto"/>
      </w:divBdr>
    </w:div>
    <w:div w:id="1210917081">
      <w:marLeft w:val="0"/>
      <w:marRight w:val="0"/>
      <w:marTop w:val="0"/>
      <w:marBottom w:val="0"/>
      <w:divBdr>
        <w:top w:val="none" w:sz="0" w:space="0" w:color="auto"/>
        <w:left w:val="none" w:sz="0" w:space="0" w:color="auto"/>
        <w:bottom w:val="none" w:sz="0" w:space="0" w:color="auto"/>
        <w:right w:val="none" w:sz="0" w:space="0" w:color="auto"/>
      </w:divBdr>
    </w:div>
    <w:div w:id="1210917082">
      <w:marLeft w:val="0"/>
      <w:marRight w:val="0"/>
      <w:marTop w:val="0"/>
      <w:marBottom w:val="0"/>
      <w:divBdr>
        <w:top w:val="none" w:sz="0" w:space="0" w:color="auto"/>
        <w:left w:val="none" w:sz="0" w:space="0" w:color="auto"/>
        <w:bottom w:val="none" w:sz="0" w:space="0" w:color="auto"/>
        <w:right w:val="none" w:sz="0" w:space="0" w:color="auto"/>
      </w:divBdr>
    </w:div>
    <w:div w:id="1210917083">
      <w:marLeft w:val="0"/>
      <w:marRight w:val="0"/>
      <w:marTop w:val="0"/>
      <w:marBottom w:val="0"/>
      <w:divBdr>
        <w:top w:val="none" w:sz="0" w:space="0" w:color="auto"/>
        <w:left w:val="none" w:sz="0" w:space="0" w:color="auto"/>
        <w:bottom w:val="none" w:sz="0" w:space="0" w:color="auto"/>
        <w:right w:val="none" w:sz="0" w:space="0" w:color="auto"/>
      </w:divBdr>
    </w:div>
    <w:div w:id="1210917084">
      <w:marLeft w:val="0"/>
      <w:marRight w:val="0"/>
      <w:marTop w:val="0"/>
      <w:marBottom w:val="0"/>
      <w:divBdr>
        <w:top w:val="none" w:sz="0" w:space="0" w:color="auto"/>
        <w:left w:val="none" w:sz="0" w:space="0" w:color="auto"/>
        <w:bottom w:val="none" w:sz="0" w:space="0" w:color="auto"/>
        <w:right w:val="none" w:sz="0" w:space="0" w:color="auto"/>
      </w:divBdr>
    </w:div>
    <w:div w:id="1210917086">
      <w:marLeft w:val="0"/>
      <w:marRight w:val="0"/>
      <w:marTop w:val="0"/>
      <w:marBottom w:val="0"/>
      <w:divBdr>
        <w:top w:val="none" w:sz="0" w:space="0" w:color="auto"/>
        <w:left w:val="none" w:sz="0" w:space="0" w:color="auto"/>
        <w:bottom w:val="none" w:sz="0" w:space="0" w:color="auto"/>
        <w:right w:val="none" w:sz="0" w:space="0" w:color="auto"/>
      </w:divBdr>
      <w:divsChild>
        <w:div w:id="1210917085">
          <w:marLeft w:val="0"/>
          <w:marRight w:val="0"/>
          <w:marTop w:val="0"/>
          <w:marBottom w:val="0"/>
          <w:divBdr>
            <w:top w:val="none" w:sz="0" w:space="0" w:color="auto"/>
            <w:left w:val="none" w:sz="0" w:space="0" w:color="auto"/>
            <w:bottom w:val="none" w:sz="0" w:space="0" w:color="auto"/>
            <w:right w:val="none" w:sz="0" w:space="0" w:color="auto"/>
          </w:divBdr>
        </w:div>
      </w:divsChild>
    </w:div>
    <w:div w:id="1210917087">
      <w:marLeft w:val="0"/>
      <w:marRight w:val="0"/>
      <w:marTop w:val="0"/>
      <w:marBottom w:val="0"/>
      <w:divBdr>
        <w:top w:val="none" w:sz="0" w:space="0" w:color="auto"/>
        <w:left w:val="none" w:sz="0" w:space="0" w:color="auto"/>
        <w:bottom w:val="none" w:sz="0" w:space="0" w:color="auto"/>
        <w:right w:val="none" w:sz="0" w:space="0" w:color="auto"/>
      </w:divBdr>
    </w:div>
    <w:div w:id="1210917088">
      <w:marLeft w:val="0"/>
      <w:marRight w:val="0"/>
      <w:marTop w:val="0"/>
      <w:marBottom w:val="0"/>
      <w:divBdr>
        <w:top w:val="none" w:sz="0" w:space="0" w:color="auto"/>
        <w:left w:val="none" w:sz="0" w:space="0" w:color="auto"/>
        <w:bottom w:val="none" w:sz="0" w:space="0" w:color="auto"/>
        <w:right w:val="none" w:sz="0" w:space="0" w:color="auto"/>
      </w:divBdr>
    </w:div>
    <w:div w:id="1210917089">
      <w:marLeft w:val="0"/>
      <w:marRight w:val="0"/>
      <w:marTop w:val="0"/>
      <w:marBottom w:val="0"/>
      <w:divBdr>
        <w:top w:val="none" w:sz="0" w:space="0" w:color="auto"/>
        <w:left w:val="none" w:sz="0" w:space="0" w:color="auto"/>
        <w:bottom w:val="none" w:sz="0" w:space="0" w:color="auto"/>
        <w:right w:val="none" w:sz="0" w:space="0" w:color="auto"/>
      </w:divBdr>
      <w:divsChild>
        <w:div w:id="1210917091">
          <w:marLeft w:val="0"/>
          <w:marRight w:val="0"/>
          <w:marTop w:val="0"/>
          <w:marBottom w:val="0"/>
          <w:divBdr>
            <w:top w:val="none" w:sz="0" w:space="0" w:color="auto"/>
            <w:left w:val="none" w:sz="0" w:space="0" w:color="auto"/>
            <w:bottom w:val="none" w:sz="0" w:space="0" w:color="auto"/>
            <w:right w:val="none" w:sz="0" w:space="0" w:color="auto"/>
          </w:divBdr>
        </w:div>
        <w:div w:id="1210917092">
          <w:marLeft w:val="0"/>
          <w:marRight w:val="0"/>
          <w:marTop w:val="0"/>
          <w:marBottom w:val="0"/>
          <w:divBdr>
            <w:top w:val="none" w:sz="0" w:space="0" w:color="auto"/>
            <w:left w:val="none" w:sz="0" w:space="0" w:color="auto"/>
            <w:bottom w:val="none" w:sz="0" w:space="0" w:color="auto"/>
            <w:right w:val="none" w:sz="0" w:space="0" w:color="auto"/>
          </w:divBdr>
        </w:div>
        <w:div w:id="1210917094">
          <w:marLeft w:val="0"/>
          <w:marRight w:val="0"/>
          <w:marTop w:val="0"/>
          <w:marBottom w:val="0"/>
          <w:divBdr>
            <w:top w:val="none" w:sz="0" w:space="0" w:color="auto"/>
            <w:left w:val="none" w:sz="0" w:space="0" w:color="auto"/>
            <w:bottom w:val="none" w:sz="0" w:space="0" w:color="auto"/>
            <w:right w:val="none" w:sz="0" w:space="0" w:color="auto"/>
          </w:divBdr>
        </w:div>
        <w:div w:id="1210917095">
          <w:marLeft w:val="0"/>
          <w:marRight w:val="0"/>
          <w:marTop w:val="0"/>
          <w:marBottom w:val="0"/>
          <w:divBdr>
            <w:top w:val="none" w:sz="0" w:space="0" w:color="auto"/>
            <w:left w:val="none" w:sz="0" w:space="0" w:color="auto"/>
            <w:bottom w:val="none" w:sz="0" w:space="0" w:color="auto"/>
            <w:right w:val="none" w:sz="0" w:space="0" w:color="auto"/>
          </w:divBdr>
        </w:div>
      </w:divsChild>
    </w:div>
    <w:div w:id="1210917090">
      <w:marLeft w:val="0"/>
      <w:marRight w:val="0"/>
      <w:marTop w:val="0"/>
      <w:marBottom w:val="0"/>
      <w:divBdr>
        <w:top w:val="none" w:sz="0" w:space="0" w:color="auto"/>
        <w:left w:val="none" w:sz="0" w:space="0" w:color="auto"/>
        <w:bottom w:val="none" w:sz="0" w:space="0" w:color="auto"/>
        <w:right w:val="none" w:sz="0" w:space="0" w:color="auto"/>
      </w:divBdr>
    </w:div>
    <w:div w:id="1210917093">
      <w:marLeft w:val="0"/>
      <w:marRight w:val="0"/>
      <w:marTop w:val="0"/>
      <w:marBottom w:val="0"/>
      <w:divBdr>
        <w:top w:val="none" w:sz="0" w:space="0" w:color="auto"/>
        <w:left w:val="none" w:sz="0" w:space="0" w:color="auto"/>
        <w:bottom w:val="none" w:sz="0" w:space="0" w:color="auto"/>
        <w:right w:val="none" w:sz="0" w:space="0" w:color="auto"/>
      </w:divBdr>
    </w:div>
    <w:div w:id="1210917096">
      <w:marLeft w:val="0"/>
      <w:marRight w:val="0"/>
      <w:marTop w:val="0"/>
      <w:marBottom w:val="0"/>
      <w:divBdr>
        <w:top w:val="none" w:sz="0" w:space="0" w:color="auto"/>
        <w:left w:val="none" w:sz="0" w:space="0" w:color="auto"/>
        <w:bottom w:val="none" w:sz="0" w:space="0" w:color="auto"/>
        <w:right w:val="none" w:sz="0" w:space="0" w:color="auto"/>
      </w:divBdr>
    </w:div>
    <w:div w:id="1210917097">
      <w:marLeft w:val="0"/>
      <w:marRight w:val="0"/>
      <w:marTop w:val="0"/>
      <w:marBottom w:val="0"/>
      <w:divBdr>
        <w:top w:val="none" w:sz="0" w:space="0" w:color="auto"/>
        <w:left w:val="none" w:sz="0" w:space="0" w:color="auto"/>
        <w:bottom w:val="none" w:sz="0" w:space="0" w:color="auto"/>
        <w:right w:val="none" w:sz="0" w:space="0" w:color="auto"/>
      </w:divBdr>
    </w:div>
    <w:div w:id="1210917098">
      <w:marLeft w:val="0"/>
      <w:marRight w:val="0"/>
      <w:marTop w:val="0"/>
      <w:marBottom w:val="0"/>
      <w:divBdr>
        <w:top w:val="none" w:sz="0" w:space="0" w:color="auto"/>
        <w:left w:val="none" w:sz="0" w:space="0" w:color="auto"/>
        <w:bottom w:val="none" w:sz="0" w:space="0" w:color="auto"/>
        <w:right w:val="none" w:sz="0" w:space="0" w:color="auto"/>
      </w:divBdr>
    </w:div>
    <w:div w:id="1210917099">
      <w:marLeft w:val="0"/>
      <w:marRight w:val="0"/>
      <w:marTop w:val="0"/>
      <w:marBottom w:val="0"/>
      <w:divBdr>
        <w:top w:val="none" w:sz="0" w:space="0" w:color="auto"/>
        <w:left w:val="none" w:sz="0" w:space="0" w:color="auto"/>
        <w:bottom w:val="none" w:sz="0" w:space="0" w:color="auto"/>
        <w:right w:val="none" w:sz="0" w:space="0" w:color="auto"/>
      </w:divBdr>
    </w:div>
    <w:div w:id="1210917100">
      <w:marLeft w:val="0"/>
      <w:marRight w:val="0"/>
      <w:marTop w:val="0"/>
      <w:marBottom w:val="0"/>
      <w:divBdr>
        <w:top w:val="none" w:sz="0" w:space="0" w:color="auto"/>
        <w:left w:val="none" w:sz="0" w:space="0" w:color="auto"/>
        <w:bottom w:val="none" w:sz="0" w:space="0" w:color="auto"/>
        <w:right w:val="none" w:sz="0" w:space="0" w:color="auto"/>
      </w:divBdr>
    </w:div>
    <w:div w:id="1210917101">
      <w:marLeft w:val="0"/>
      <w:marRight w:val="0"/>
      <w:marTop w:val="0"/>
      <w:marBottom w:val="0"/>
      <w:divBdr>
        <w:top w:val="none" w:sz="0" w:space="0" w:color="auto"/>
        <w:left w:val="none" w:sz="0" w:space="0" w:color="auto"/>
        <w:bottom w:val="none" w:sz="0" w:space="0" w:color="auto"/>
        <w:right w:val="none" w:sz="0" w:space="0" w:color="auto"/>
      </w:divBdr>
    </w:div>
    <w:div w:id="1210917102">
      <w:marLeft w:val="0"/>
      <w:marRight w:val="0"/>
      <w:marTop w:val="0"/>
      <w:marBottom w:val="0"/>
      <w:divBdr>
        <w:top w:val="none" w:sz="0" w:space="0" w:color="auto"/>
        <w:left w:val="none" w:sz="0" w:space="0" w:color="auto"/>
        <w:bottom w:val="none" w:sz="0" w:space="0" w:color="auto"/>
        <w:right w:val="none" w:sz="0" w:space="0" w:color="auto"/>
      </w:divBdr>
    </w:div>
    <w:div w:id="1210917103">
      <w:marLeft w:val="0"/>
      <w:marRight w:val="0"/>
      <w:marTop w:val="0"/>
      <w:marBottom w:val="0"/>
      <w:divBdr>
        <w:top w:val="none" w:sz="0" w:space="0" w:color="auto"/>
        <w:left w:val="none" w:sz="0" w:space="0" w:color="auto"/>
        <w:bottom w:val="none" w:sz="0" w:space="0" w:color="auto"/>
        <w:right w:val="none" w:sz="0" w:space="0" w:color="auto"/>
      </w:divBdr>
    </w:div>
    <w:div w:id="1210917104">
      <w:marLeft w:val="0"/>
      <w:marRight w:val="0"/>
      <w:marTop w:val="0"/>
      <w:marBottom w:val="0"/>
      <w:divBdr>
        <w:top w:val="none" w:sz="0" w:space="0" w:color="auto"/>
        <w:left w:val="none" w:sz="0" w:space="0" w:color="auto"/>
        <w:bottom w:val="none" w:sz="0" w:space="0" w:color="auto"/>
        <w:right w:val="none" w:sz="0" w:space="0" w:color="auto"/>
      </w:divBdr>
    </w:div>
    <w:div w:id="1210917105">
      <w:marLeft w:val="0"/>
      <w:marRight w:val="0"/>
      <w:marTop w:val="0"/>
      <w:marBottom w:val="0"/>
      <w:divBdr>
        <w:top w:val="none" w:sz="0" w:space="0" w:color="auto"/>
        <w:left w:val="none" w:sz="0" w:space="0" w:color="auto"/>
        <w:bottom w:val="none" w:sz="0" w:space="0" w:color="auto"/>
        <w:right w:val="none" w:sz="0" w:space="0" w:color="auto"/>
      </w:divBdr>
    </w:div>
    <w:div w:id="1210917106">
      <w:marLeft w:val="0"/>
      <w:marRight w:val="0"/>
      <w:marTop w:val="0"/>
      <w:marBottom w:val="0"/>
      <w:divBdr>
        <w:top w:val="none" w:sz="0" w:space="0" w:color="auto"/>
        <w:left w:val="none" w:sz="0" w:space="0" w:color="auto"/>
        <w:bottom w:val="none" w:sz="0" w:space="0" w:color="auto"/>
        <w:right w:val="none" w:sz="0" w:space="0" w:color="auto"/>
      </w:divBdr>
    </w:div>
    <w:div w:id="1210917107">
      <w:marLeft w:val="0"/>
      <w:marRight w:val="0"/>
      <w:marTop w:val="0"/>
      <w:marBottom w:val="0"/>
      <w:divBdr>
        <w:top w:val="none" w:sz="0" w:space="0" w:color="auto"/>
        <w:left w:val="none" w:sz="0" w:space="0" w:color="auto"/>
        <w:bottom w:val="none" w:sz="0" w:space="0" w:color="auto"/>
        <w:right w:val="none" w:sz="0" w:space="0" w:color="auto"/>
      </w:divBdr>
    </w:div>
    <w:div w:id="1210917110">
      <w:marLeft w:val="0"/>
      <w:marRight w:val="0"/>
      <w:marTop w:val="0"/>
      <w:marBottom w:val="0"/>
      <w:divBdr>
        <w:top w:val="none" w:sz="0" w:space="0" w:color="auto"/>
        <w:left w:val="none" w:sz="0" w:space="0" w:color="auto"/>
        <w:bottom w:val="none" w:sz="0" w:space="0" w:color="auto"/>
        <w:right w:val="none" w:sz="0" w:space="0" w:color="auto"/>
      </w:divBdr>
      <w:divsChild>
        <w:div w:id="1210917108">
          <w:marLeft w:val="0"/>
          <w:marRight w:val="0"/>
          <w:marTop w:val="0"/>
          <w:marBottom w:val="0"/>
          <w:divBdr>
            <w:top w:val="none" w:sz="0" w:space="0" w:color="auto"/>
            <w:left w:val="none" w:sz="0" w:space="0" w:color="auto"/>
            <w:bottom w:val="none" w:sz="0" w:space="0" w:color="auto"/>
            <w:right w:val="none" w:sz="0" w:space="0" w:color="auto"/>
          </w:divBdr>
        </w:div>
        <w:div w:id="1210917109">
          <w:marLeft w:val="0"/>
          <w:marRight w:val="0"/>
          <w:marTop w:val="0"/>
          <w:marBottom w:val="0"/>
          <w:divBdr>
            <w:top w:val="none" w:sz="0" w:space="0" w:color="auto"/>
            <w:left w:val="none" w:sz="0" w:space="0" w:color="auto"/>
            <w:bottom w:val="none" w:sz="0" w:space="0" w:color="auto"/>
            <w:right w:val="none" w:sz="0" w:space="0" w:color="auto"/>
          </w:divBdr>
        </w:div>
      </w:divsChild>
    </w:div>
    <w:div w:id="1210917113">
      <w:marLeft w:val="0"/>
      <w:marRight w:val="0"/>
      <w:marTop w:val="0"/>
      <w:marBottom w:val="0"/>
      <w:divBdr>
        <w:top w:val="none" w:sz="0" w:space="0" w:color="auto"/>
        <w:left w:val="none" w:sz="0" w:space="0" w:color="auto"/>
        <w:bottom w:val="none" w:sz="0" w:space="0" w:color="auto"/>
        <w:right w:val="none" w:sz="0" w:space="0" w:color="auto"/>
      </w:divBdr>
    </w:div>
    <w:div w:id="1210917114">
      <w:marLeft w:val="0"/>
      <w:marRight w:val="0"/>
      <w:marTop w:val="0"/>
      <w:marBottom w:val="0"/>
      <w:divBdr>
        <w:top w:val="none" w:sz="0" w:space="0" w:color="auto"/>
        <w:left w:val="none" w:sz="0" w:space="0" w:color="auto"/>
        <w:bottom w:val="none" w:sz="0" w:space="0" w:color="auto"/>
        <w:right w:val="none" w:sz="0" w:space="0" w:color="auto"/>
      </w:divBdr>
    </w:div>
    <w:div w:id="1210917116">
      <w:marLeft w:val="0"/>
      <w:marRight w:val="0"/>
      <w:marTop w:val="0"/>
      <w:marBottom w:val="0"/>
      <w:divBdr>
        <w:top w:val="none" w:sz="0" w:space="0" w:color="auto"/>
        <w:left w:val="none" w:sz="0" w:space="0" w:color="auto"/>
        <w:bottom w:val="none" w:sz="0" w:space="0" w:color="auto"/>
        <w:right w:val="none" w:sz="0" w:space="0" w:color="auto"/>
      </w:divBdr>
    </w:div>
    <w:div w:id="1210917117">
      <w:marLeft w:val="0"/>
      <w:marRight w:val="0"/>
      <w:marTop w:val="0"/>
      <w:marBottom w:val="0"/>
      <w:divBdr>
        <w:top w:val="none" w:sz="0" w:space="0" w:color="auto"/>
        <w:left w:val="none" w:sz="0" w:space="0" w:color="auto"/>
        <w:bottom w:val="none" w:sz="0" w:space="0" w:color="auto"/>
        <w:right w:val="none" w:sz="0" w:space="0" w:color="auto"/>
      </w:divBdr>
      <w:divsChild>
        <w:div w:id="1210917111">
          <w:marLeft w:val="0"/>
          <w:marRight w:val="0"/>
          <w:marTop w:val="0"/>
          <w:marBottom w:val="0"/>
          <w:divBdr>
            <w:top w:val="none" w:sz="0" w:space="0" w:color="auto"/>
            <w:left w:val="none" w:sz="0" w:space="0" w:color="auto"/>
            <w:bottom w:val="none" w:sz="0" w:space="0" w:color="auto"/>
            <w:right w:val="none" w:sz="0" w:space="0" w:color="auto"/>
          </w:divBdr>
        </w:div>
        <w:div w:id="1210917112">
          <w:marLeft w:val="0"/>
          <w:marRight w:val="0"/>
          <w:marTop w:val="0"/>
          <w:marBottom w:val="0"/>
          <w:divBdr>
            <w:top w:val="none" w:sz="0" w:space="0" w:color="auto"/>
            <w:left w:val="none" w:sz="0" w:space="0" w:color="auto"/>
            <w:bottom w:val="none" w:sz="0" w:space="0" w:color="auto"/>
            <w:right w:val="none" w:sz="0" w:space="0" w:color="auto"/>
          </w:divBdr>
        </w:div>
        <w:div w:id="1210917115">
          <w:marLeft w:val="0"/>
          <w:marRight w:val="0"/>
          <w:marTop w:val="0"/>
          <w:marBottom w:val="0"/>
          <w:divBdr>
            <w:top w:val="none" w:sz="0" w:space="0" w:color="auto"/>
            <w:left w:val="none" w:sz="0" w:space="0" w:color="auto"/>
            <w:bottom w:val="none" w:sz="0" w:space="0" w:color="auto"/>
            <w:right w:val="none" w:sz="0" w:space="0" w:color="auto"/>
          </w:divBdr>
        </w:div>
      </w:divsChild>
    </w:div>
    <w:div w:id="1210917118">
      <w:marLeft w:val="0"/>
      <w:marRight w:val="0"/>
      <w:marTop w:val="0"/>
      <w:marBottom w:val="0"/>
      <w:divBdr>
        <w:top w:val="none" w:sz="0" w:space="0" w:color="auto"/>
        <w:left w:val="none" w:sz="0" w:space="0" w:color="auto"/>
        <w:bottom w:val="none" w:sz="0" w:space="0" w:color="auto"/>
        <w:right w:val="none" w:sz="0" w:space="0" w:color="auto"/>
      </w:divBdr>
    </w:div>
    <w:div w:id="1210917119">
      <w:marLeft w:val="0"/>
      <w:marRight w:val="0"/>
      <w:marTop w:val="0"/>
      <w:marBottom w:val="0"/>
      <w:divBdr>
        <w:top w:val="none" w:sz="0" w:space="0" w:color="auto"/>
        <w:left w:val="none" w:sz="0" w:space="0" w:color="auto"/>
        <w:bottom w:val="none" w:sz="0" w:space="0" w:color="auto"/>
        <w:right w:val="none" w:sz="0" w:space="0" w:color="auto"/>
      </w:divBdr>
    </w:div>
    <w:div w:id="1210917120">
      <w:marLeft w:val="0"/>
      <w:marRight w:val="0"/>
      <w:marTop w:val="0"/>
      <w:marBottom w:val="0"/>
      <w:divBdr>
        <w:top w:val="none" w:sz="0" w:space="0" w:color="auto"/>
        <w:left w:val="none" w:sz="0" w:space="0" w:color="auto"/>
        <w:bottom w:val="none" w:sz="0" w:space="0" w:color="auto"/>
        <w:right w:val="none" w:sz="0" w:space="0" w:color="auto"/>
      </w:divBdr>
    </w:div>
    <w:div w:id="1210917121">
      <w:marLeft w:val="0"/>
      <w:marRight w:val="0"/>
      <w:marTop w:val="0"/>
      <w:marBottom w:val="0"/>
      <w:divBdr>
        <w:top w:val="none" w:sz="0" w:space="0" w:color="auto"/>
        <w:left w:val="none" w:sz="0" w:space="0" w:color="auto"/>
        <w:bottom w:val="none" w:sz="0" w:space="0" w:color="auto"/>
        <w:right w:val="none" w:sz="0" w:space="0" w:color="auto"/>
      </w:divBdr>
    </w:div>
    <w:div w:id="1210917122">
      <w:marLeft w:val="0"/>
      <w:marRight w:val="0"/>
      <w:marTop w:val="0"/>
      <w:marBottom w:val="0"/>
      <w:divBdr>
        <w:top w:val="none" w:sz="0" w:space="0" w:color="auto"/>
        <w:left w:val="none" w:sz="0" w:space="0" w:color="auto"/>
        <w:bottom w:val="none" w:sz="0" w:space="0" w:color="auto"/>
        <w:right w:val="none" w:sz="0" w:space="0" w:color="auto"/>
      </w:divBdr>
    </w:div>
    <w:div w:id="1210917123">
      <w:marLeft w:val="0"/>
      <w:marRight w:val="0"/>
      <w:marTop w:val="0"/>
      <w:marBottom w:val="0"/>
      <w:divBdr>
        <w:top w:val="none" w:sz="0" w:space="0" w:color="auto"/>
        <w:left w:val="none" w:sz="0" w:space="0" w:color="auto"/>
        <w:bottom w:val="none" w:sz="0" w:space="0" w:color="auto"/>
        <w:right w:val="none" w:sz="0" w:space="0" w:color="auto"/>
      </w:divBdr>
    </w:div>
    <w:div w:id="1210917126">
      <w:marLeft w:val="0"/>
      <w:marRight w:val="0"/>
      <w:marTop w:val="0"/>
      <w:marBottom w:val="0"/>
      <w:divBdr>
        <w:top w:val="none" w:sz="0" w:space="0" w:color="auto"/>
        <w:left w:val="none" w:sz="0" w:space="0" w:color="auto"/>
        <w:bottom w:val="none" w:sz="0" w:space="0" w:color="auto"/>
        <w:right w:val="none" w:sz="0" w:space="0" w:color="auto"/>
      </w:divBdr>
    </w:div>
    <w:div w:id="1210917127">
      <w:marLeft w:val="0"/>
      <w:marRight w:val="0"/>
      <w:marTop w:val="0"/>
      <w:marBottom w:val="0"/>
      <w:divBdr>
        <w:top w:val="none" w:sz="0" w:space="0" w:color="auto"/>
        <w:left w:val="none" w:sz="0" w:space="0" w:color="auto"/>
        <w:bottom w:val="none" w:sz="0" w:space="0" w:color="auto"/>
        <w:right w:val="none" w:sz="0" w:space="0" w:color="auto"/>
      </w:divBdr>
      <w:divsChild>
        <w:div w:id="1210917124">
          <w:marLeft w:val="0"/>
          <w:marRight w:val="0"/>
          <w:marTop w:val="0"/>
          <w:marBottom w:val="0"/>
          <w:divBdr>
            <w:top w:val="none" w:sz="0" w:space="0" w:color="auto"/>
            <w:left w:val="none" w:sz="0" w:space="0" w:color="auto"/>
            <w:bottom w:val="none" w:sz="0" w:space="0" w:color="auto"/>
            <w:right w:val="none" w:sz="0" w:space="0" w:color="auto"/>
          </w:divBdr>
        </w:div>
        <w:div w:id="1210917125">
          <w:marLeft w:val="0"/>
          <w:marRight w:val="0"/>
          <w:marTop w:val="0"/>
          <w:marBottom w:val="0"/>
          <w:divBdr>
            <w:top w:val="none" w:sz="0" w:space="0" w:color="auto"/>
            <w:left w:val="none" w:sz="0" w:space="0" w:color="auto"/>
            <w:bottom w:val="none" w:sz="0" w:space="0" w:color="auto"/>
            <w:right w:val="none" w:sz="0" w:space="0" w:color="auto"/>
          </w:divBdr>
        </w:div>
        <w:div w:id="1210917128">
          <w:marLeft w:val="0"/>
          <w:marRight w:val="0"/>
          <w:marTop w:val="0"/>
          <w:marBottom w:val="0"/>
          <w:divBdr>
            <w:top w:val="none" w:sz="0" w:space="0" w:color="auto"/>
            <w:left w:val="none" w:sz="0" w:space="0" w:color="auto"/>
            <w:bottom w:val="none" w:sz="0" w:space="0" w:color="auto"/>
            <w:right w:val="none" w:sz="0" w:space="0" w:color="auto"/>
          </w:divBdr>
        </w:div>
      </w:divsChild>
    </w:div>
    <w:div w:id="1210917129">
      <w:marLeft w:val="0"/>
      <w:marRight w:val="0"/>
      <w:marTop w:val="0"/>
      <w:marBottom w:val="0"/>
      <w:divBdr>
        <w:top w:val="none" w:sz="0" w:space="0" w:color="auto"/>
        <w:left w:val="none" w:sz="0" w:space="0" w:color="auto"/>
        <w:bottom w:val="none" w:sz="0" w:space="0" w:color="auto"/>
        <w:right w:val="none" w:sz="0" w:space="0" w:color="auto"/>
      </w:divBdr>
    </w:div>
    <w:div w:id="1210917130">
      <w:marLeft w:val="0"/>
      <w:marRight w:val="0"/>
      <w:marTop w:val="0"/>
      <w:marBottom w:val="0"/>
      <w:divBdr>
        <w:top w:val="none" w:sz="0" w:space="0" w:color="auto"/>
        <w:left w:val="none" w:sz="0" w:space="0" w:color="auto"/>
        <w:bottom w:val="none" w:sz="0" w:space="0" w:color="auto"/>
        <w:right w:val="none" w:sz="0" w:space="0" w:color="auto"/>
      </w:divBdr>
    </w:div>
    <w:div w:id="1210917131">
      <w:marLeft w:val="0"/>
      <w:marRight w:val="0"/>
      <w:marTop w:val="0"/>
      <w:marBottom w:val="0"/>
      <w:divBdr>
        <w:top w:val="none" w:sz="0" w:space="0" w:color="auto"/>
        <w:left w:val="none" w:sz="0" w:space="0" w:color="auto"/>
        <w:bottom w:val="none" w:sz="0" w:space="0" w:color="auto"/>
        <w:right w:val="none" w:sz="0" w:space="0" w:color="auto"/>
      </w:divBdr>
    </w:div>
    <w:div w:id="1210917132">
      <w:marLeft w:val="0"/>
      <w:marRight w:val="0"/>
      <w:marTop w:val="0"/>
      <w:marBottom w:val="0"/>
      <w:divBdr>
        <w:top w:val="none" w:sz="0" w:space="0" w:color="auto"/>
        <w:left w:val="none" w:sz="0" w:space="0" w:color="auto"/>
        <w:bottom w:val="none" w:sz="0" w:space="0" w:color="auto"/>
        <w:right w:val="none" w:sz="0" w:space="0" w:color="auto"/>
      </w:divBdr>
    </w:div>
    <w:div w:id="1210917133">
      <w:marLeft w:val="0"/>
      <w:marRight w:val="0"/>
      <w:marTop w:val="0"/>
      <w:marBottom w:val="0"/>
      <w:divBdr>
        <w:top w:val="none" w:sz="0" w:space="0" w:color="auto"/>
        <w:left w:val="none" w:sz="0" w:space="0" w:color="auto"/>
        <w:bottom w:val="none" w:sz="0" w:space="0" w:color="auto"/>
        <w:right w:val="none" w:sz="0" w:space="0" w:color="auto"/>
      </w:divBdr>
    </w:div>
    <w:div w:id="1210917135">
      <w:marLeft w:val="0"/>
      <w:marRight w:val="0"/>
      <w:marTop w:val="0"/>
      <w:marBottom w:val="0"/>
      <w:divBdr>
        <w:top w:val="none" w:sz="0" w:space="0" w:color="auto"/>
        <w:left w:val="none" w:sz="0" w:space="0" w:color="auto"/>
        <w:bottom w:val="none" w:sz="0" w:space="0" w:color="auto"/>
        <w:right w:val="none" w:sz="0" w:space="0" w:color="auto"/>
      </w:divBdr>
    </w:div>
    <w:div w:id="1210917136">
      <w:marLeft w:val="0"/>
      <w:marRight w:val="0"/>
      <w:marTop w:val="0"/>
      <w:marBottom w:val="0"/>
      <w:divBdr>
        <w:top w:val="none" w:sz="0" w:space="0" w:color="auto"/>
        <w:left w:val="none" w:sz="0" w:space="0" w:color="auto"/>
        <w:bottom w:val="none" w:sz="0" w:space="0" w:color="auto"/>
        <w:right w:val="none" w:sz="0" w:space="0" w:color="auto"/>
      </w:divBdr>
    </w:div>
    <w:div w:id="1210917137">
      <w:marLeft w:val="0"/>
      <w:marRight w:val="0"/>
      <w:marTop w:val="0"/>
      <w:marBottom w:val="0"/>
      <w:divBdr>
        <w:top w:val="none" w:sz="0" w:space="0" w:color="auto"/>
        <w:left w:val="none" w:sz="0" w:space="0" w:color="auto"/>
        <w:bottom w:val="none" w:sz="0" w:space="0" w:color="auto"/>
        <w:right w:val="none" w:sz="0" w:space="0" w:color="auto"/>
      </w:divBdr>
      <w:divsChild>
        <w:div w:id="1210917134">
          <w:marLeft w:val="0"/>
          <w:marRight w:val="0"/>
          <w:marTop w:val="0"/>
          <w:marBottom w:val="0"/>
          <w:divBdr>
            <w:top w:val="none" w:sz="0" w:space="0" w:color="auto"/>
            <w:left w:val="none" w:sz="0" w:space="0" w:color="auto"/>
            <w:bottom w:val="none" w:sz="0" w:space="0" w:color="auto"/>
            <w:right w:val="none" w:sz="0" w:space="0" w:color="auto"/>
          </w:divBdr>
        </w:div>
        <w:div w:id="1210917139">
          <w:marLeft w:val="0"/>
          <w:marRight w:val="0"/>
          <w:marTop w:val="0"/>
          <w:marBottom w:val="0"/>
          <w:divBdr>
            <w:top w:val="none" w:sz="0" w:space="0" w:color="auto"/>
            <w:left w:val="none" w:sz="0" w:space="0" w:color="auto"/>
            <w:bottom w:val="none" w:sz="0" w:space="0" w:color="auto"/>
            <w:right w:val="none" w:sz="0" w:space="0" w:color="auto"/>
          </w:divBdr>
        </w:div>
        <w:div w:id="1210917141">
          <w:marLeft w:val="0"/>
          <w:marRight w:val="0"/>
          <w:marTop w:val="0"/>
          <w:marBottom w:val="0"/>
          <w:divBdr>
            <w:top w:val="none" w:sz="0" w:space="0" w:color="auto"/>
            <w:left w:val="none" w:sz="0" w:space="0" w:color="auto"/>
            <w:bottom w:val="none" w:sz="0" w:space="0" w:color="auto"/>
            <w:right w:val="none" w:sz="0" w:space="0" w:color="auto"/>
          </w:divBdr>
        </w:div>
        <w:div w:id="1210917143">
          <w:marLeft w:val="0"/>
          <w:marRight w:val="0"/>
          <w:marTop w:val="0"/>
          <w:marBottom w:val="0"/>
          <w:divBdr>
            <w:top w:val="none" w:sz="0" w:space="0" w:color="auto"/>
            <w:left w:val="none" w:sz="0" w:space="0" w:color="auto"/>
            <w:bottom w:val="none" w:sz="0" w:space="0" w:color="auto"/>
            <w:right w:val="none" w:sz="0" w:space="0" w:color="auto"/>
          </w:divBdr>
        </w:div>
        <w:div w:id="1210917145">
          <w:marLeft w:val="0"/>
          <w:marRight w:val="0"/>
          <w:marTop w:val="0"/>
          <w:marBottom w:val="0"/>
          <w:divBdr>
            <w:top w:val="none" w:sz="0" w:space="0" w:color="auto"/>
            <w:left w:val="none" w:sz="0" w:space="0" w:color="auto"/>
            <w:bottom w:val="none" w:sz="0" w:space="0" w:color="auto"/>
            <w:right w:val="none" w:sz="0" w:space="0" w:color="auto"/>
          </w:divBdr>
        </w:div>
      </w:divsChild>
    </w:div>
    <w:div w:id="1210917138">
      <w:marLeft w:val="0"/>
      <w:marRight w:val="0"/>
      <w:marTop w:val="0"/>
      <w:marBottom w:val="0"/>
      <w:divBdr>
        <w:top w:val="none" w:sz="0" w:space="0" w:color="auto"/>
        <w:left w:val="none" w:sz="0" w:space="0" w:color="auto"/>
        <w:bottom w:val="none" w:sz="0" w:space="0" w:color="auto"/>
        <w:right w:val="none" w:sz="0" w:space="0" w:color="auto"/>
      </w:divBdr>
    </w:div>
    <w:div w:id="1210917140">
      <w:marLeft w:val="0"/>
      <w:marRight w:val="0"/>
      <w:marTop w:val="0"/>
      <w:marBottom w:val="0"/>
      <w:divBdr>
        <w:top w:val="none" w:sz="0" w:space="0" w:color="auto"/>
        <w:left w:val="none" w:sz="0" w:space="0" w:color="auto"/>
        <w:bottom w:val="none" w:sz="0" w:space="0" w:color="auto"/>
        <w:right w:val="none" w:sz="0" w:space="0" w:color="auto"/>
      </w:divBdr>
    </w:div>
    <w:div w:id="1210917142">
      <w:marLeft w:val="0"/>
      <w:marRight w:val="0"/>
      <w:marTop w:val="0"/>
      <w:marBottom w:val="0"/>
      <w:divBdr>
        <w:top w:val="none" w:sz="0" w:space="0" w:color="auto"/>
        <w:left w:val="none" w:sz="0" w:space="0" w:color="auto"/>
        <w:bottom w:val="none" w:sz="0" w:space="0" w:color="auto"/>
        <w:right w:val="none" w:sz="0" w:space="0" w:color="auto"/>
      </w:divBdr>
    </w:div>
    <w:div w:id="1210917144">
      <w:marLeft w:val="0"/>
      <w:marRight w:val="0"/>
      <w:marTop w:val="0"/>
      <w:marBottom w:val="0"/>
      <w:divBdr>
        <w:top w:val="none" w:sz="0" w:space="0" w:color="auto"/>
        <w:left w:val="none" w:sz="0" w:space="0" w:color="auto"/>
        <w:bottom w:val="none" w:sz="0" w:space="0" w:color="auto"/>
        <w:right w:val="none" w:sz="0" w:space="0" w:color="auto"/>
      </w:divBdr>
    </w:div>
    <w:div w:id="1210917146">
      <w:marLeft w:val="0"/>
      <w:marRight w:val="0"/>
      <w:marTop w:val="0"/>
      <w:marBottom w:val="0"/>
      <w:divBdr>
        <w:top w:val="none" w:sz="0" w:space="0" w:color="auto"/>
        <w:left w:val="none" w:sz="0" w:space="0" w:color="auto"/>
        <w:bottom w:val="none" w:sz="0" w:space="0" w:color="auto"/>
        <w:right w:val="none" w:sz="0" w:space="0" w:color="auto"/>
      </w:divBdr>
    </w:div>
    <w:div w:id="1210917152">
      <w:marLeft w:val="0"/>
      <w:marRight w:val="0"/>
      <w:marTop w:val="0"/>
      <w:marBottom w:val="0"/>
      <w:divBdr>
        <w:top w:val="none" w:sz="0" w:space="0" w:color="auto"/>
        <w:left w:val="none" w:sz="0" w:space="0" w:color="auto"/>
        <w:bottom w:val="none" w:sz="0" w:space="0" w:color="auto"/>
        <w:right w:val="none" w:sz="0" w:space="0" w:color="auto"/>
      </w:divBdr>
      <w:divsChild>
        <w:div w:id="1210917147">
          <w:marLeft w:val="0"/>
          <w:marRight w:val="0"/>
          <w:marTop w:val="0"/>
          <w:marBottom w:val="0"/>
          <w:divBdr>
            <w:top w:val="none" w:sz="0" w:space="0" w:color="auto"/>
            <w:left w:val="none" w:sz="0" w:space="0" w:color="auto"/>
            <w:bottom w:val="none" w:sz="0" w:space="0" w:color="auto"/>
            <w:right w:val="none" w:sz="0" w:space="0" w:color="auto"/>
          </w:divBdr>
        </w:div>
        <w:div w:id="1210917148">
          <w:marLeft w:val="0"/>
          <w:marRight w:val="0"/>
          <w:marTop w:val="0"/>
          <w:marBottom w:val="0"/>
          <w:divBdr>
            <w:top w:val="none" w:sz="0" w:space="0" w:color="auto"/>
            <w:left w:val="none" w:sz="0" w:space="0" w:color="auto"/>
            <w:bottom w:val="none" w:sz="0" w:space="0" w:color="auto"/>
            <w:right w:val="none" w:sz="0" w:space="0" w:color="auto"/>
          </w:divBdr>
        </w:div>
        <w:div w:id="1210917149">
          <w:marLeft w:val="0"/>
          <w:marRight w:val="0"/>
          <w:marTop w:val="0"/>
          <w:marBottom w:val="0"/>
          <w:divBdr>
            <w:top w:val="none" w:sz="0" w:space="0" w:color="auto"/>
            <w:left w:val="none" w:sz="0" w:space="0" w:color="auto"/>
            <w:bottom w:val="none" w:sz="0" w:space="0" w:color="auto"/>
            <w:right w:val="none" w:sz="0" w:space="0" w:color="auto"/>
          </w:divBdr>
        </w:div>
        <w:div w:id="1210917150">
          <w:marLeft w:val="0"/>
          <w:marRight w:val="0"/>
          <w:marTop w:val="0"/>
          <w:marBottom w:val="0"/>
          <w:divBdr>
            <w:top w:val="none" w:sz="0" w:space="0" w:color="auto"/>
            <w:left w:val="none" w:sz="0" w:space="0" w:color="auto"/>
            <w:bottom w:val="none" w:sz="0" w:space="0" w:color="auto"/>
            <w:right w:val="none" w:sz="0" w:space="0" w:color="auto"/>
          </w:divBdr>
        </w:div>
        <w:div w:id="1210917151">
          <w:marLeft w:val="0"/>
          <w:marRight w:val="0"/>
          <w:marTop w:val="0"/>
          <w:marBottom w:val="0"/>
          <w:divBdr>
            <w:top w:val="none" w:sz="0" w:space="0" w:color="auto"/>
            <w:left w:val="none" w:sz="0" w:space="0" w:color="auto"/>
            <w:bottom w:val="none" w:sz="0" w:space="0" w:color="auto"/>
            <w:right w:val="none" w:sz="0" w:space="0" w:color="auto"/>
          </w:divBdr>
        </w:div>
        <w:div w:id="1210917153">
          <w:marLeft w:val="0"/>
          <w:marRight w:val="0"/>
          <w:marTop w:val="0"/>
          <w:marBottom w:val="0"/>
          <w:divBdr>
            <w:top w:val="none" w:sz="0" w:space="0" w:color="auto"/>
            <w:left w:val="none" w:sz="0" w:space="0" w:color="auto"/>
            <w:bottom w:val="none" w:sz="0" w:space="0" w:color="auto"/>
            <w:right w:val="none" w:sz="0" w:space="0" w:color="auto"/>
          </w:divBdr>
        </w:div>
        <w:div w:id="1210917154">
          <w:marLeft w:val="0"/>
          <w:marRight w:val="0"/>
          <w:marTop w:val="0"/>
          <w:marBottom w:val="0"/>
          <w:divBdr>
            <w:top w:val="none" w:sz="0" w:space="0" w:color="auto"/>
            <w:left w:val="none" w:sz="0" w:space="0" w:color="auto"/>
            <w:bottom w:val="none" w:sz="0" w:space="0" w:color="auto"/>
            <w:right w:val="none" w:sz="0" w:space="0" w:color="auto"/>
          </w:divBdr>
        </w:div>
        <w:div w:id="1210917155">
          <w:marLeft w:val="0"/>
          <w:marRight w:val="0"/>
          <w:marTop w:val="0"/>
          <w:marBottom w:val="0"/>
          <w:divBdr>
            <w:top w:val="none" w:sz="0" w:space="0" w:color="auto"/>
            <w:left w:val="none" w:sz="0" w:space="0" w:color="auto"/>
            <w:bottom w:val="none" w:sz="0" w:space="0" w:color="auto"/>
            <w:right w:val="none" w:sz="0" w:space="0" w:color="auto"/>
          </w:divBdr>
        </w:div>
        <w:div w:id="1210917156">
          <w:marLeft w:val="0"/>
          <w:marRight w:val="0"/>
          <w:marTop w:val="0"/>
          <w:marBottom w:val="0"/>
          <w:divBdr>
            <w:top w:val="none" w:sz="0" w:space="0" w:color="auto"/>
            <w:left w:val="none" w:sz="0" w:space="0" w:color="auto"/>
            <w:bottom w:val="none" w:sz="0" w:space="0" w:color="auto"/>
            <w:right w:val="none" w:sz="0" w:space="0" w:color="auto"/>
          </w:divBdr>
        </w:div>
        <w:div w:id="1210917157">
          <w:marLeft w:val="0"/>
          <w:marRight w:val="0"/>
          <w:marTop w:val="0"/>
          <w:marBottom w:val="0"/>
          <w:divBdr>
            <w:top w:val="none" w:sz="0" w:space="0" w:color="auto"/>
            <w:left w:val="none" w:sz="0" w:space="0" w:color="auto"/>
            <w:bottom w:val="none" w:sz="0" w:space="0" w:color="auto"/>
            <w:right w:val="none" w:sz="0" w:space="0" w:color="auto"/>
          </w:divBdr>
        </w:div>
      </w:divsChild>
    </w:div>
    <w:div w:id="1210917158">
      <w:marLeft w:val="0"/>
      <w:marRight w:val="0"/>
      <w:marTop w:val="0"/>
      <w:marBottom w:val="0"/>
      <w:divBdr>
        <w:top w:val="none" w:sz="0" w:space="0" w:color="auto"/>
        <w:left w:val="none" w:sz="0" w:space="0" w:color="auto"/>
        <w:bottom w:val="none" w:sz="0" w:space="0" w:color="auto"/>
        <w:right w:val="none" w:sz="0" w:space="0" w:color="auto"/>
      </w:divBdr>
    </w:div>
    <w:div w:id="1210917159">
      <w:marLeft w:val="0"/>
      <w:marRight w:val="0"/>
      <w:marTop w:val="0"/>
      <w:marBottom w:val="0"/>
      <w:divBdr>
        <w:top w:val="none" w:sz="0" w:space="0" w:color="auto"/>
        <w:left w:val="none" w:sz="0" w:space="0" w:color="auto"/>
        <w:bottom w:val="none" w:sz="0" w:space="0" w:color="auto"/>
        <w:right w:val="none" w:sz="0" w:space="0" w:color="auto"/>
      </w:divBdr>
    </w:div>
    <w:div w:id="1210917176">
      <w:marLeft w:val="0"/>
      <w:marRight w:val="0"/>
      <w:marTop w:val="0"/>
      <w:marBottom w:val="0"/>
      <w:divBdr>
        <w:top w:val="none" w:sz="0" w:space="0" w:color="auto"/>
        <w:left w:val="none" w:sz="0" w:space="0" w:color="auto"/>
        <w:bottom w:val="none" w:sz="0" w:space="0" w:color="auto"/>
        <w:right w:val="none" w:sz="0" w:space="0" w:color="auto"/>
      </w:divBdr>
      <w:divsChild>
        <w:div w:id="1210917160">
          <w:marLeft w:val="0"/>
          <w:marRight w:val="0"/>
          <w:marTop w:val="0"/>
          <w:marBottom w:val="0"/>
          <w:divBdr>
            <w:top w:val="none" w:sz="0" w:space="0" w:color="auto"/>
            <w:left w:val="none" w:sz="0" w:space="0" w:color="auto"/>
            <w:bottom w:val="none" w:sz="0" w:space="0" w:color="auto"/>
            <w:right w:val="none" w:sz="0" w:space="0" w:color="auto"/>
          </w:divBdr>
        </w:div>
        <w:div w:id="1210917161">
          <w:marLeft w:val="0"/>
          <w:marRight w:val="0"/>
          <w:marTop w:val="0"/>
          <w:marBottom w:val="0"/>
          <w:divBdr>
            <w:top w:val="none" w:sz="0" w:space="0" w:color="auto"/>
            <w:left w:val="none" w:sz="0" w:space="0" w:color="auto"/>
            <w:bottom w:val="none" w:sz="0" w:space="0" w:color="auto"/>
            <w:right w:val="none" w:sz="0" w:space="0" w:color="auto"/>
          </w:divBdr>
        </w:div>
        <w:div w:id="1210917162">
          <w:marLeft w:val="0"/>
          <w:marRight w:val="0"/>
          <w:marTop w:val="0"/>
          <w:marBottom w:val="0"/>
          <w:divBdr>
            <w:top w:val="none" w:sz="0" w:space="0" w:color="auto"/>
            <w:left w:val="none" w:sz="0" w:space="0" w:color="auto"/>
            <w:bottom w:val="none" w:sz="0" w:space="0" w:color="auto"/>
            <w:right w:val="none" w:sz="0" w:space="0" w:color="auto"/>
          </w:divBdr>
        </w:div>
        <w:div w:id="1210917163">
          <w:marLeft w:val="0"/>
          <w:marRight w:val="0"/>
          <w:marTop w:val="0"/>
          <w:marBottom w:val="0"/>
          <w:divBdr>
            <w:top w:val="none" w:sz="0" w:space="0" w:color="auto"/>
            <w:left w:val="none" w:sz="0" w:space="0" w:color="auto"/>
            <w:bottom w:val="none" w:sz="0" w:space="0" w:color="auto"/>
            <w:right w:val="none" w:sz="0" w:space="0" w:color="auto"/>
          </w:divBdr>
        </w:div>
        <w:div w:id="1210917164">
          <w:marLeft w:val="0"/>
          <w:marRight w:val="0"/>
          <w:marTop w:val="0"/>
          <w:marBottom w:val="0"/>
          <w:divBdr>
            <w:top w:val="none" w:sz="0" w:space="0" w:color="auto"/>
            <w:left w:val="none" w:sz="0" w:space="0" w:color="auto"/>
            <w:bottom w:val="none" w:sz="0" w:space="0" w:color="auto"/>
            <w:right w:val="none" w:sz="0" w:space="0" w:color="auto"/>
          </w:divBdr>
        </w:div>
        <w:div w:id="1210917165">
          <w:marLeft w:val="0"/>
          <w:marRight w:val="0"/>
          <w:marTop w:val="0"/>
          <w:marBottom w:val="0"/>
          <w:divBdr>
            <w:top w:val="none" w:sz="0" w:space="0" w:color="auto"/>
            <w:left w:val="none" w:sz="0" w:space="0" w:color="auto"/>
            <w:bottom w:val="none" w:sz="0" w:space="0" w:color="auto"/>
            <w:right w:val="none" w:sz="0" w:space="0" w:color="auto"/>
          </w:divBdr>
        </w:div>
        <w:div w:id="1210917166">
          <w:marLeft w:val="0"/>
          <w:marRight w:val="0"/>
          <w:marTop w:val="0"/>
          <w:marBottom w:val="0"/>
          <w:divBdr>
            <w:top w:val="none" w:sz="0" w:space="0" w:color="auto"/>
            <w:left w:val="none" w:sz="0" w:space="0" w:color="auto"/>
            <w:bottom w:val="none" w:sz="0" w:space="0" w:color="auto"/>
            <w:right w:val="none" w:sz="0" w:space="0" w:color="auto"/>
          </w:divBdr>
        </w:div>
        <w:div w:id="1210917167">
          <w:marLeft w:val="0"/>
          <w:marRight w:val="0"/>
          <w:marTop w:val="0"/>
          <w:marBottom w:val="0"/>
          <w:divBdr>
            <w:top w:val="none" w:sz="0" w:space="0" w:color="auto"/>
            <w:left w:val="none" w:sz="0" w:space="0" w:color="auto"/>
            <w:bottom w:val="none" w:sz="0" w:space="0" w:color="auto"/>
            <w:right w:val="none" w:sz="0" w:space="0" w:color="auto"/>
          </w:divBdr>
        </w:div>
        <w:div w:id="1210917168">
          <w:marLeft w:val="0"/>
          <w:marRight w:val="0"/>
          <w:marTop w:val="0"/>
          <w:marBottom w:val="0"/>
          <w:divBdr>
            <w:top w:val="none" w:sz="0" w:space="0" w:color="auto"/>
            <w:left w:val="none" w:sz="0" w:space="0" w:color="auto"/>
            <w:bottom w:val="none" w:sz="0" w:space="0" w:color="auto"/>
            <w:right w:val="none" w:sz="0" w:space="0" w:color="auto"/>
          </w:divBdr>
        </w:div>
        <w:div w:id="1210917169">
          <w:marLeft w:val="0"/>
          <w:marRight w:val="0"/>
          <w:marTop w:val="0"/>
          <w:marBottom w:val="0"/>
          <w:divBdr>
            <w:top w:val="none" w:sz="0" w:space="0" w:color="auto"/>
            <w:left w:val="none" w:sz="0" w:space="0" w:color="auto"/>
            <w:bottom w:val="none" w:sz="0" w:space="0" w:color="auto"/>
            <w:right w:val="none" w:sz="0" w:space="0" w:color="auto"/>
          </w:divBdr>
        </w:div>
        <w:div w:id="1210917170">
          <w:marLeft w:val="0"/>
          <w:marRight w:val="0"/>
          <w:marTop w:val="0"/>
          <w:marBottom w:val="0"/>
          <w:divBdr>
            <w:top w:val="none" w:sz="0" w:space="0" w:color="auto"/>
            <w:left w:val="none" w:sz="0" w:space="0" w:color="auto"/>
            <w:bottom w:val="none" w:sz="0" w:space="0" w:color="auto"/>
            <w:right w:val="none" w:sz="0" w:space="0" w:color="auto"/>
          </w:divBdr>
        </w:div>
        <w:div w:id="1210917171">
          <w:marLeft w:val="0"/>
          <w:marRight w:val="0"/>
          <w:marTop w:val="0"/>
          <w:marBottom w:val="0"/>
          <w:divBdr>
            <w:top w:val="none" w:sz="0" w:space="0" w:color="auto"/>
            <w:left w:val="none" w:sz="0" w:space="0" w:color="auto"/>
            <w:bottom w:val="none" w:sz="0" w:space="0" w:color="auto"/>
            <w:right w:val="none" w:sz="0" w:space="0" w:color="auto"/>
          </w:divBdr>
        </w:div>
        <w:div w:id="1210917172">
          <w:marLeft w:val="0"/>
          <w:marRight w:val="0"/>
          <w:marTop w:val="0"/>
          <w:marBottom w:val="0"/>
          <w:divBdr>
            <w:top w:val="none" w:sz="0" w:space="0" w:color="auto"/>
            <w:left w:val="none" w:sz="0" w:space="0" w:color="auto"/>
            <w:bottom w:val="none" w:sz="0" w:space="0" w:color="auto"/>
            <w:right w:val="none" w:sz="0" w:space="0" w:color="auto"/>
          </w:divBdr>
        </w:div>
        <w:div w:id="1210917173">
          <w:marLeft w:val="0"/>
          <w:marRight w:val="0"/>
          <w:marTop w:val="0"/>
          <w:marBottom w:val="0"/>
          <w:divBdr>
            <w:top w:val="none" w:sz="0" w:space="0" w:color="auto"/>
            <w:left w:val="none" w:sz="0" w:space="0" w:color="auto"/>
            <w:bottom w:val="none" w:sz="0" w:space="0" w:color="auto"/>
            <w:right w:val="none" w:sz="0" w:space="0" w:color="auto"/>
          </w:divBdr>
        </w:div>
        <w:div w:id="1210917174">
          <w:marLeft w:val="0"/>
          <w:marRight w:val="0"/>
          <w:marTop w:val="0"/>
          <w:marBottom w:val="0"/>
          <w:divBdr>
            <w:top w:val="none" w:sz="0" w:space="0" w:color="auto"/>
            <w:left w:val="none" w:sz="0" w:space="0" w:color="auto"/>
            <w:bottom w:val="none" w:sz="0" w:space="0" w:color="auto"/>
            <w:right w:val="none" w:sz="0" w:space="0" w:color="auto"/>
          </w:divBdr>
        </w:div>
        <w:div w:id="1210917175">
          <w:marLeft w:val="0"/>
          <w:marRight w:val="0"/>
          <w:marTop w:val="0"/>
          <w:marBottom w:val="0"/>
          <w:divBdr>
            <w:top w:val="none" w:sz="0" w:space="0" w:color="auto"/>
            <w:left w:val="none" w:sz="0" w:space="0" w:color="auto"/>
            <w:bottom w:val="none" w:sz="0" w:space="0" w:color="auto"/>
            <w:right w:val="none" w:sz="0" w:space="0" w:color="auto"/>
          </w:divBdr>
        </w:div>
        <w:div w:id="1210917177">
          <w:marLeft w:val="0"/>
          <w:marRight w:val="0"/>
          <w:marTop w:val="0"/>
          <w:marBottom w:val="0"/>
          <w:divBdr>
            <w:top w:val="none" w:sz="0" w:space="0" w:color="auto"/>
            <w:left w:val="none" w:sz="0" w:space="0" w:color="auto"/>
            <w:bottom w:val="none" w:sz="0" w:space="0" w:color="auto"/>
            <w:right w:val="none" w:sz="0" w:space="0" w:color="auto"/>
          </w:divBdr>
        </w:div>
        <w:div w:id="1210917178">
          <w:marLeft w:val="0"/>
          <w:marRight w:val="0"/>
          <w:marTop w:val="0"/>
          <w:marBottom w:val="0"/>
          <w:divBdr>
            <w:top w:val="none" w:sz="0" w:space="0" w:color="auto"/>
            <w:left w:val="none" w:sz="0" w:space="0" w:color="auto"/>
            <w:bottom w:val="none" w:sz="0" w:space="0" w:color="auto"/>
            <w:right w:val="none" w:sz="0" w:space="0" w:color="auto"/>
          </w:divBdr>
        </w:div>
        <w:div w:id="1210917179">
          <w:marLeft w:val="0"/>
          <w:marRight w:val="0"/>
          <w:marTop w:val="0"/>
          <w:marBottom w:val="0"/>
          <w:divBdr>
            <w:top w:val="none" w:sz="0" w:space="0" w:color="auto"/>
            <w:left w:val="none" w:sz="0" w:space="0" w:color="auto"/>
            <w:bottom w:val="none" w:sz="0" w:space="0" w:color="auto"/>
            <w:right w:val="none" w:sz="0" w:space="0" w:color="auto"/>
          </w:divBdr>
        </w:div>
        <w:div w:id="1210917180">
          <w:marLeft w:val="0"/>
          <w:marRight w:val="0"/>
          <w:marTop w:val="0"/>
          <w:marBottom w:val="0"/>
          <w:divBdr>
            <w:top w:val="none" w:sz="0" w:space="0" w:color="auto"/>
            <w:left w:val="none" w:sz="0" w:space="0" w:color="auto"/>
            <w:bottom w:val="none" w:sz="0" w:space="0" w:color="auto"/>
            <w:right w:val="none" w:sz="0" w:space="0" w:color="auto"/>
          </w:divBdr>
        </w:div>
      </w:divsChild>
    </w:div>
    <w:div w:id="1210917181">
      <w:marLeft w:val="0"/>
      <w:marRight w:val="0"/>
      <w:marTop w:val="0"/>
      <w:marBottom w:val="0"/>
      <w:divBdr>
        <w:top w:val="none" w:sz="0" w:space="0" w:color="auto"/>
        <w:left w:val="none" w:sz="0" w:space="0" w:color="auto"/>
        <w:bottom w:val="none" w:sz="0" w:space="0" w:color="auto"/>
        <w:right w:val="none" w:sz="0" w:space="0" w:color="auto"/>
      </w:divBdr>
    </w:div>
    <w:div w:id="1210917182">
      <w:marLeft w:val="0"/>
      <w:marRight w:val="0"/>
      <w:marTop w:val="0"/>
      <w:marBottom w:val="0"/>
      <w:divBdr>
        <w:top w:val="none" w:sz="0" w:space="0" w:color="auto"/>
        <w:left w:val="none" w:sz="0" w:space="0" w:color="auto"/>
        <w:bottom w:val="none" w:sz="0" w:space="0" w:color="auto"/>
        <w:right w:val="none" w:sz="0" w:space="0" w:color="auto"/>
      </w:divBdr>
    </w:div>
    <w:div w:id="1210917183">
      <w:marLeft w:val="0"/>
      <w:marRight w:val="0"/>
      <w:marTop w:val="0"/>
      <w:marBottom w:val="0"/>
      <w:divBdr>
        <w:top w:val="none" w:sz="0" w:space="0" w:color="auto"/>
        <w:left w:val="none" w:sz="0" w:space="0" w:color="auto"/>
        <w:bottom w:val="none" w:sz="0" w:space="0" w:color="auto"/>
        <w:right w:val="none" w:sz="0" w:space="0" w:color="auto"/>
      </w:divBdr>
    </w:div>
    <w:div w:id="1210917184">
      <w:marLeft w:val="0"/>
      <w:marRight w:val="0"/>
      <w:marTop w:val="0"/>
      <w:marBottom w:val="0"/>
      <w:divBdr>
        <w:top w:val="none" w:sz="0" w:space="0" w:color="auto"/>
        <w:left w:val="none" w:sz="0" w:space="0" w:color="auto"/>
        <w:bottom w:val="none" w:sz="0" w:space="0" w:color="auto"/>
        <w:right w:val="none" w:sz="0" w:space="0" w:color="auto"/>
      </w:divBdr>
    </w:div>
    <w:div w:id="1210917185">
      <w:marLeft w:val="0"/>
      <w:marRight w:val="0"/>
      <w:marTop w:val="0"/>
      <w:marBottom w:val="0"/>
      <w:divBdr>
        <w:top w:val="none" w:sz="0" w:space="0" w:color="auto"/>
        <w:left w:val="none" w:sz="0" w:space="0" w:color="auto"/>
        <w:bottom w:val="none" w:sz="0" w:space="0" w:color="auto"/>
        <w:right w:val="none" w:sz="0" w:space="0" w:color="auto"/>
      </w:divBdr>
    </w:div>
    <w:div w:id="1210917186">
      <w:marLeft w:val="0"/>
      <w:marRight w:val="0"/>
      <w:marTop w:val="0"/>
      <w:marBottom w:val="0"/>
      <w:divBdr>
        <w:top w:val="none" w:sz="0" w:space="0" w:color="auto"/>
        <w:left w:val="none" w:sz="0" w:space="0" w:color="auto"/>
        <w:bottom w:val="none" w:sz="0" w:space="0" w:color="auto"/>
        <w:right w:val="none" w:sz="0" w:space="0" w:color="auto"/>
      </w:divBdr>
    </w:div>
    <w:div w:id="1210917187">
      <w:marLeft w:val="0"/>
      <w:marRight w:val="0"/>
      <w:marTop w:val="0"/>
      <w:marBottom w:val="0"/>
      <w:divBdr>
        <w:top w:val="none" w:sz="0" w:space="0" w:color="auto"/>
        <w:left w:val="none" w:sz="0" w:space="0" w:color="auto"/>
        <w:bottom w:val="none" w:sz="0" w:space="0" w:color="auto"/>
        <w:right w:val="none" w:sz="0" w:space="0" w:color="auto"/>
      </w:divBdr>
    </w:div>
    <w:div w:id="1210917188">
      <w:marLeft w:val="0"/>
      <w:marRight w:val="0"/>
      <w:marTop w:val="0"/>
      <w:marBottom w:val="0"/>
      <w:divBdr>
        <w:top w:val="none" w:sz="0" w:space="0" w:color="auto"/>
        <w:left w:val="none" w:sz="0" w:space="0" w:color="auto"/>
        <w:bottom w:val="none" w:sz="0" w:space="0" w:color="auto"/>
        <w:right w:val="none" w:sz="0" w:space="0" w:color="auto"/>
      </w:divBdr>
    </w:div>
    <w:div w:id="1210917189">
      <w:marLeft w:val="0"/>
      <w:marRight w:val="0"/>
      <w:marTop w:val="0"/>
      <w:marBottom w:val="0"/>
      <w:divBdr>
        <w:top w:val="none" w:sz="0" w:space="0" w:color="auto"/>
        <w:left w:val="none" w:sz="0" w:space="0" w:color="auto"/>
        <w:bottom w:val="none" w:sz="0" w:space="0" w:color="auto"/>
        <w:right w:val="none" w:sz="0" w:space="0" w:color="auto"/>
      </w:divBdr>
    </w:div>
    <w:div w:id="1210917190">
      <w:marLeft w:val="0"/>
      <w:marRight w:val="0"/>
      <w:marTop w:val="0"/>
      <w:marBottom w:val="0"/>
      <w:divBdr>
        <w:top w:val="none" w:sz="0" w:space="0" w:color="auto"/>
        <w:left w:val="none" w:sz="0" w:space="0" w:color="auto"/>
        <w:bottom w:val="none" w:sz="0" w:space="0" w:color="auto"/>
        <w:right w:val="none" w:sz="0" w:space="0" w:color="auto"/>
      </w:divBdr>
    </w:div>
    <w:div w:id="1210917191">
      <w:marLeft w:val="0"/>
      <w:marRight w:val="0"/>
      <w:marTop w:val="0"/>
      <w:marBottom w:val="0"/>
      <w:divBdr>
        <w:top w:val="none" w:sz="0" w:space="0" w:color="auto"/>
        <w:left w:val="none" w:sz="0" w:space="0" w:color="auto"/>
        <w:bottom w:val="none" w:sz="0" w:space="0" w:color="auto"/>
        <w:right w:val="none" w:sz="0" w:space="0" w:color="auto"/>
      </w:divBdr>
    </w:div>
    <w:div w:id="1210917206">
      <w:marLeft w:val="0"/>
      <w:marRight w:val="0"/>
      <w:marTop w:val="0"/>
      <w:marBottom w:val="0"/>
      <w:divBdr>
        <w:top w:val="none" w:sz="0" w:space="0" w:color="auto"/>
        <w:left w:val="none" w:sz="0" w:space="0" w:color="auto"/>
        <w:bottom w:val="none" w:sz="0" w:space="0" w:color="auto"/>
        <w:right w:val="none" w:sz="0" w:space="0" w:color="auto"/>
      </w:divBdr>
      <w:divsChild>
        <w:div w:id="1210917192">
          <w:marLeft w:val="0"/>
          <w:marRight w:val="0"/>
          <w:marTop w:val="0"/>
          <w:marBottom w:val="0"/>
          <w:divBdr>
            <w:top w:val="none" w:sz="0" w:space="0" w:color="auto"/>
            <w:left w:val="none" w:sz="0" w:space="0" w:color="auto"/>
            <w:bottom w:val="none" w:sz="0" w:space="0" w:color="auto"/>
            <w:right w:val="none" w:sz="0" w:space="0" w:color="auto"/>
          </w:divBdr>
        </w:div>
        <w:div w:id="1210917193">
          <w:marLeft w:val="0"/>
          <w:marRight w:val="0"/>
          <w:marTop w:val="0"/>
          <w:marBottom w:val="0"/>
          <w:divBdr>
            <w:top w:val="none" w:sz="0" w:space="0" w:color="auto"/>
            <w:left w:val="none" w:sz="0" w:space="0" w:color="auto"/>
            <w:bottom w:val="none" w:sz="0" w:space="0" w:color="auto"/>
            <w:right w:val="none" w:sz="0" w:space="0" w:color="auto"/>
          </w:divBdr>
        </w:div>
        <w:div w:id="1210917194">
          <w:marLeft w:val="0"/>
          <w:marRight w:val="0"/>
          <w:marTop w:val="0"/>
          <w:marBottom w:val="0"/>
          <w:divBdr>
            <w:top w:val="none" w:sz="0" w:space="0" w:color="auto"/>
            <w:left w:val="none" w:sz="0" w:space="0" w:color="auto"/>
            <w:bottom w:val="none" w:sz="0" w:space="0" w:color="auto"/>
            <w:right w:val="none" w:sz="0" w:space="0" w:color="auto"/>
          </w:divBdr>
        </w:div>
        <w:div w:id="1210917195">
          <w:marLeft w:val="0"/>
          <w:marRight w:val="0"/>
          <w:marTop w:val="0"/>
          <w:marBottom w:val="0"/>
          <w:divBdr>
            <w:top w:val="none" w:sz="0" w:space="0" w:color="auto"/>
            <w:left w:val="none" w:sz="0" w:space="0" w:color="auto"/>
            <w:bottom w:val="none" w:sz="0" w:space="0" w:color="auto"/>
            <w:right w:val="none" w:sz="0" w:space="0" w:color="auto"/>
          </w:divBdr>
        </w:div>
        <w:div w:id="1210917196">
          <w:marLeft w:val="0"/>
          <w:marRight w:val="0"/>
          <w:marTop w:val="0"/>
          <w:marBottom w:val="0"/>
          <w:divBdr>
            <w:top w:val="none" w:sz="0" w:space="0" w:color="auto"/>
            <w:left w:val="none" w:sz="0" w:space="0" w:color="auto"/>
            <w:bottom w:val="none" w:sz="0" w:space="0" w:color="auto"/>
            <w:right w:val="none" w:sz="0" w:space="0" w:color="auto"/>
          </w:divBdr>
        </w:div>
        <w:div w:id="1210917197">
          <w:marLeft w:val="0"/>
          <w:marRight w:val="0"/>
          <w:marTop w:val="0"/>
          <w:marBottom w:val="0"/>
          <w:divBdr>
            <w:top w:val="none" w:sz="0" w:space="0" w:color="auto"/>
            <w:left w:val="none" w:sz="0" w:space="0" w:color="auto"/>
            <w:bottom w:val="none" w:sz="0" w:space="0" w:color="auto"/>
            <w:right w:val="none" w:sz="0" w:space="0" w:color="auto"/>
          </w:divBdr>
        </w:div>
        <w:div w:id="1210917198">
          <w:marLeft w:val="0"/>
          <w:marRight w:val="0"/>
          <w:marTop w:val="0"/>
          <w:marBottom w:val="0"/>
          <w:divBdr>
            <w:top w:val="none" w:sz="0" w:space="0" w:color="auto"/>
            <w:left w:val="none" w:sz="0" w:space="0" w:color="auto"/>
            <w:bottom w:val="none" w:sz="0" w:space="0" w:color="auto"/>
            <w:right w:val="none" w:sz="0" w:space="0" w:color="auto"/>
          </w:divBdr>
        </w:div>
        <w:div w:id="1210917199">
          <w:marLeft w:val="0"/>
          <w:marRight w:val="0"/>
          <w:marTop w:val="0"/>
          <w:marBottom w:val="0"/>
          <w:divBdr>
            <w:top w:val="none" w:sz="0" w:space="0" w:color="auto"/>
            <w:left w:val="none" w:sz="0" w:space="0" w:color="auto"/>
            <w:bottom w:val="none" w:sz="0" w:space="0" w:color="auto"/>
            <w:right w:val="none" w:sz="0" w:space="0" w:color="auto"/>
          </w:divBdr>
        </w:div>
        <w:div w:id="1210917200">
          <w:marLeft w:val="0"/>
          <w:marRight w:val="0"/>
          <w:marTop w:val="0"/>
          <w:marBottom w:val="0"/>
          <w:divBdr>
            <w:top w:val="none" w:sz="0" w:space="0" w:color="auto"/>
            <w:left w:val="none" w:sz="0" w:space="0" w:color="auto"/>
            <w:bottom w:val="none" w:sz="0" w:space="0" w:color="auto"/>
            <w:right w:val="none" w:sz="0" w:space="0" w:color="auto"/>
          </w:divBdr>
        </w:div>
        <w:div w:id="1210917201">
          <w:marLeft w:val="0"/>
          <w:marRight w:val="0"/>
          <w:marTop w:val="0"/>
          <w:marBottom w:val="0"/>
          <w:divBdr>
            <w:top w:val="none" w:sz="0" w:space="0" w:color="auto"/>
            <w:left w:val="none" w:sz="0" w:space="0" w:color="auto"/>
            <w:bottom w:val="none" w:sz="0" w:space="0" w:color="auto"/>
            <w:right w:val="none" w:sz="0" w:space="0" w:color="auto"/>
          </w:divBdr>
        </w:div>
        <w:div w:id="1210917202">
          <w:marLeft w:val="0"/>
          <w:marRight w:val="0"/>
          <w:marTop w:val="0"/>
          <w:marBottom w:val="0"/>
          <w:divBdr>
            <w:top w:val="none" w:sz="0" w:space="0" w:color="auto"/>
            <w:left w:val="none" w:sz="0" w:space="0" w:color="auto"/>
            <w:bottom w:val="none" w:sz="0" w:space="0" w:color="auto"/>
            <w:right w:val="none" w:sz="0" w:space="0" w:color="auto"/>
          </w:divBdr>
        </w:div>
        <w:div w:id="1210917203">
          <w:marLeft w:val="0"/>
          <w:marRight w:val="0"/>
          <w:marTop w:val="0"/>
          <w:marBottom w:val="0"/>
          <w:divBdr>
            <w:top w:val="none" w:sz="0" w:space="0" w:color="auto"/>
            <w:left w:val="none" w:sz="0" w:space="0" w:color="auto"/>
            <w:bottom w:val="none" w:sz="0" w:space="0" w:color="auto"/>
            <w:right w:val="none" w:sz="0" w:space="0" w:color="auto"/>
          </w:divBdr>
        </w:div>
        <w:div w:id="1210917204">
          <w:marLeft w:val="0"/>
          <w:marRight w:val="0"/>
          <w:marTop w:val="0"/>
          <w:marBottom w:val="0"/>
          <w:divBdr>
            <w:top w:val="none" w:sz="0" w:space="0" w:color="auto"/>
            <w:left w:val="none" w:sz="0" w:space="0" w:color="auto"/>
            <w:bottom w:val="none" w:sz="0" w:space="0" w:color="auto"/>
            <w:right w:val="none" w:sz="0" w:space="0" w:color="auto"/>
          </w:divBdr>
        </w:div>
        <w:div w:id="1210917205">
          <w:marLeft w:val="0"/>
          <w:marRight w:val="0"/>
          <w:marTop w:val="0"/>
          <w:marBottom w:val="0"/>
          <w:divBdr>
            <w:top w:val="none" w:sz="0" w:space="0" w:color="auto"/>
            <w:left w:val="none" w:sz="0" w:space="0" w:color="auto"/>
            <w:bottom w:val="none" w:sz="0" w:space="0" w:color="auto"/>
            <w:right w:val="none" w:sz="0" w:space="0" w:color="auto"/>
          </w:divBdr>
        </w:div>
        <w:div w:id="1210917209">
          <w:marLeft w:val="0"/>
          <w:marRight w:val="0"/>
          <w:marTop w:val="0"/>
          <w:marBottom w:val="0"/>
          <w:divBdr>
            <w:top w:val="none" w:sz="0" w:space="0" w:color="auto"/>
            <w:left w:val="none" w:sz="0" w:space="0" w:color="auto"/>
            <w:bottom w:val="none" w:sz="0" w:space="0" w:color="auto"/>
            <w:right w:val="none" w:sz="0" w:space="0" w:color="auto"/>
          </w:divBdr>
        </w:div>
      </w:divsChild>
    </w:div>
    <w:div w:id="1210917207">
      <w:marLeft w:val="0"/>
      <w:marRight w:val="0"/>
      <w:marTop w:val="0"/>
      <w:marBottom w:val="0"/>
      <w:divBdr>
        <w:top w:val="none" w:sz="0" w:space="0" w:color="auto"/>
        <w:left w:val="none" w:sz="0" w:space="0" w:color="auto"/>
        <w:bottom w:val="none" w:sz="0" w:space="0" w:color="auto"/>
        <w:right w:val="none" w:sz="0" w:space="0" w:color="auto"/>
      </w:divBdr>
    </w:div>
    <w:div w:id="1210917208">
      <w:marLeft w:val="0"/>
      <w:marRight w:val="0"/>
      <w:marTop w:val="0"/>
      <w:marBottom w:val="0"/>
      <w:divBdr>
        <w:top w:val="none" w:sz="0" w:space="0" w:color="auto"/>
        <w:left w:val="none" w:sz="0" w:space="0" w:color="auto"/>
        <w:bottom w:val="none" w:sz="0" w:space="0" w:color="auto"/>
        <w:right w:val="none" w:sz="0" w:space="0" w:color="auto"/>
      </w:divBdr>
    </w:div>
    <w:div w:id="1210917210">
      <w:marLeft w:val="0"/>
      <w:marRight w:val="0"/>
      <w:marTop w:val="0"/>
      <w:marBottom w:val="0"/>
      <w:divBdr>
        <w:top w:val="none" w:sz="0" w:space="0" w:color="auto"/>
        <w:left w:val="none" w:sz="0" w:space="0" w:color="auto"/>
        <w:bottom w:val="none" w:sz="0" w:space="0" w:color="auto"/>
        <w:right w:val="none" w:sz="0" w:space="0" w:color="auto"/>
      </w:divBdr>
    </w:div>
    <w:div w:id="1210917211">
      <w:marLeft w:val="0"/>
      <w:marRight w:val="0"/>
      <w:marTop w:val="0"/>
      <w:marBottom w:val="0"/>
      <w:divBdr>
        <w:top w:val="none" w:sz="0" w:space="0" w:color="auto"/>
        <w:left w:val="none" w:sz="0" w:space="0" w:color="auto"/>
        <w:bottom w:val="none" w:sz="0" w:space="0" w:color="auto"/>
        <w:right w:val="none" w:sz="0" w:space="0" w:color="auto"/>
      </w:divBdr>
    </w:div>
    <w:div w:id="1210917212">
      <w:marLeft w:val="0"/>
      <w:marRight w:val="0"/>
      <w:marTop w:val="0"/>
      <w:marBottom w:val="0"/>
      <w:divBdr>
        <w:top w:val="none" w:sz="0" w:space="0" w:color="auto"/>
        <w:left w:val="none" w:sz="0" w:space="0" w:color="auto"/>
        <w:bottom w:val="none" w:sz="0" w:space="0" w:color="auto"/>
        <w:right w:val="none" w:sz="0" w:space="0" w:color="auto"/>
      </w:divBdr>
    </w:div>
    <w:div w:id="1210917213">
      <w:marLeft w:val="0"/>
      <w:marRight w:val="0"/>
      <w:marTop w:val="0"/>
      <w:marBottom w:val="0"/>
      <w:divBdr>
        <w:top w:val="none" w:sz="0" w:space="0" w:color="auto"/>
        <w:left w:val="none" w:sz="0" w:space="0" w:color="auto"/>
        <w:bottom w:val="none" w:sz="0" w:space="0" w:color="auto"/>
        <w:right w:val="none" w:sz="0" w:space="0" w:color="auto"/>
      </w:divBdr>
    </w:div>
    <w:div w:id="1210917214">
      <w:marLeft w:val="0"/>
      <w:marRight w:val="0"/>
      <w:marTop w:val="0"/>
      <w:marBottom w:val="0"/>
      <w:divBdr>
        <w:top w:val="none" w:sz="0" w:space="0" w:color="auto"/>
        <w:left w:val="none" w:sz="0" w:space="0" w:color="auto"/>
        <w:bottom w:val="none" w:sz="0" w:space="0" w:color="auto"/>
        <w:right w:val="none" w:sz="0" w:space="0" w:color="auto"/>
      </w:divBdr>
    </w:div>
    <w:div w:id="1210917215">
      <w:marLeft w:val="0"/>
      <w:marRight w:val="0"/>
      <w:marTop w:val="0"/>
      <w:marBottom w:val="0"/>
      <w:divBdr>
        <w:top w:val="none" w:sz="0" w:space="0" w:color="auto"/>
        <w:left w:val="none" w:sz="0" w:space="0" w:color="auto"/>
        <w:bottom w:val="none" w:sz="0" w:space="0" w:color="auto"/>
        <w:right w:val="none" w:sz="0" w:space="0" w:color="auto"/>
      </w:divBdr>
    </w:div>
    <w:div w:id="1210917216">
      <w:marLeft w:val="0"/>
      <w:marRight w:val="0"/>
      <w:marTop w:val="0"/>
      <w:marBottom w:val="0"/>
      <w:divBdr>
        <w:top w:val="none" w:sz="0" w:space="0" w:color="auto"/>
        <w:left w:val="none" w:sz="0" w:space="0" w:color="auto"/>
        <w:bottom w:val="none" w:sz="0" w:space="0" w:color="auto"/>
        <w:right w:val="none" w:sz="0" w:space="0" w:color="auto"/>
      </w:divBdr>
    </w:div>
    <w:div w:id="1210917217">
      <w:marLeft w:val="0"/>
      <w:marRight w:val="0"/>
      <w:marTop w:val="0"/>
      <w:marBottom w:val="0"/>
      <w:divBdr>
        <w:top w:val="none" w:sz="0" w:space="0" w:color="auto"/>
        <w:left w:val="none" w:sz="0" w:space="0" w:color="auto"/>
        <w:bottom w:val="none" w:sz="0" w:space="0" w:color="auto"/>
        <w:right w:val="none" w:sz="0" w:space="0" w:color="auto"/>
      </w:divBdr>
    </w:div>
    <w:div w:id="1210917218">
      <w:marLeft w:val="0"/>
      <w:marRight w:val="0"/>
      <w:marTop w:val="0"/>
      <w:marBottom w:val="0"/>
      <w:divBdr>
        <w:top w:val="none" w:sz="0" w:space="0" w:color="auto"/>
        <w:left w:val="none" w:sz="0" w:space="0" w:color="auto"/>
        <w:bottom w:val="none" w:sz="0" w:space="0" w:color="auto"/>
        <w:right w:val="none" w:sz="0" w:space="0" w:color="auto"/>
      </w:divBdr>
    </w:div>
    <w:div w:id="1210917219">
      <w:marLeft w:val="0"/>
      <w:marRight w:val="0"/>
      <w:marTop w:val="0"/>
      <w:marBottom w:val="0"/>
      <w:divBdr>
        <w:top w:val="none" w:sz="0" w:space="0" w:color="auto"/>
        <w:left w:val="none" w:sz="0" w:space="0" w:color="auto"/>
        <w:bottom w:val="none" w:sz="0" w:space="0" w:color="auto"/>
        <w:right w:val="none" w:sz="0" w:space="0" w:color="auto"/>
      </w:divBdr>
    </w:div>
    <w:div w:id="1210917220">
      <w:marLeft w:val="0"/>
      <w:marRight w:val="0"/>
      <w:marTop w:val="0"/>
      <w:marBottom w:val="0"/>
      <w:divBdr>
        <w:top w:val="none" w:sz="0" w:space="0" w:color="auto"/>
        <w:left w:val="none" w:sz="0" w:space="0" w:color="auto"/>
        <w:bottom w:val="none" w:sz="0" w:space="0" w:color="auto"/>
        <w:right w:val="none" w:sz="0" w:space="0" w:color="auto"/>
      </w:divBdr>
    </w:div>
    <w:div w:id="1210917221">
      <w:marLeft w:val="0"/>
      <w:marRight w:val="0"/>
      <w:marTop w:val="0"/>
      <w:marBottom w:val="0"/>
      <w:divBdr>
        <w:top w:val="none" w:sz="0" w:space="0" w:color="auto"/>
        <w:left w:val="none" w:sz="0" w:space="0" w:color="auto"/>
        <w:bottom w:val="none" w:sz="0" w:space="0" w:color="auto"/>
        <w:right w:val="none" w:sz="0" w:space="0" w:color="auto"/>
      </w:divBdr>
    </w:div>
    <w:div w:id="1210917222">
      <w:marLeft w:val="0"/>
      <w:marRight w:val="0"/>
      <w:marTop w:val="0"/>
      <w:marBottom w:val="0"/>
      <w:divBdr>
        <w:top w:val="none" w:sz="0" w:space="0" w:color="auto"/>
        <w:left w:val="none" w:sz="0" w:space="0" w:color="auto"/>
        <w:bottom w:val="none" w:sz="0" w:space="0" w:color="auto"/>
        <w:right w:val="none" w:sz="0" w:space="0" w:color="auto"/>
      </w:divBdr>
    </w:div>
    <w:div w:id="1210917223">
      <w:marLeft w:val="0"/>
      <w:marRight w:val="0"/>
      <w:marTop w:val="0"/>
      <w:marBottom w:val="0"/>
      <w:divBdr>
        <w:top w:val="none" w:sz="0" w:space="0" w:color="auto"/>
        <w:left w:val="none" w:sz="0" w:space="0" w:color="auto"/>
        <w:bottom w:val="none" w:sz="0" w:space="0" w:color="auto"/>
        <w:right w:val="none" w:sz="0" w:space="0" w:color="auto"/>
      </w:divBdr>
    </w:div>
    <w:div w:id="1210917224">
      <w:marLeft w:val="0"/>
      <w:marRight w:val="0"/>
      <w:marTop w:val="0"/>
      <w:marBottom w:val="0"/>
      <w:divBdr>
        <w:top w:val="none" w:sz="0" w:space="0" w:color="auto"/>
        <w:left w:val="none" w:sz="0" w:space="0" w:color="auto"/>
        <w:bottom w:val="none" w:sz="0" w:space="0" w:color="auto"/>
        <w:right w:val="none" w:sz="0" w:space="0" w:color="auto"/>
      </w:divBdr>
    </w:div>
    <w:div w:id="1210917226">
      <w:marLeft w:val="0"/>
      <w:marRight w:val="0"/>
      <w:marTop w:val="0"/>
      <w:marBottom w:val="0"/>
      <w:divBdr>
        <w:top w:val="none" w:sz="0" w:space="0" w:color="auto"/>
        <w:left w:val="none" w:sz="0" w:space="0" w:color="auto"/>
        <w:bottom w:val="none" w:sz="0" w:space="0" w:color="auto"/>
        <w:right w:val="none" w:sz="0" w:space="0" w:color="auto"/>
      </w:divBdr>
    </w:div>
    <w:div w:id="1210917227">
      <w:marLeft w:val="0"/>
      <w:marRight w:val="0"/>
      <w:marTop w:val="0"/>
      <w:marBottom w:val="0"/>
      <w:divBdr>
        <w:top w:val="none" w:sz="0" w:space="0" w:color="auto"/>
        <w:left w:val="none" w:sz="0" w:space="0" w:color="auto"/>
        <w:bottom w:val="none" w:sz="0" w:space="0" w:color="auto"/>
        <w:right w:val="none" w:sz="0" w:space="0" w:color="auto"/>
      </w:divBdr>
    </w:div>
    <w:div w:id="1210917228">
      <w:marLeft w:val="0"/>
      <w:marRight w:val="0"/>
      <w:marTop w:val="0"/>
      <w:marBottom w:val="0"/>
      <w:divBdr>
        <w:top w:val="none" w:sz="0" w:space="0" w:color="auto"/>
        <w:left w:val="none" w:sz="0" w:space="0" w:color="auto"/>
        <w:bottom w:val="none" w:sz="0" w:space="0" w:color="auto"/>
        <w:right w:val="none" w:sz="0" w:space="0" w:color="auto"/>
      </w:divBdr>
      <w:divsChild>
        <w:div w:id="1210917229">
          <w:marLeft w:val="0"/>
          <w:marRight w:val="0"/>
          <w:marTop w:val="0"/>
          <w:marBottom w:val="0"/>
          <w:divBdr>
            <w:top w:val="none" w:sz="0" w:space="0" w:color="auto"/>
            <w:left w:val="none" w:sz="0" w:space="0" w:color="auto"/>
            <w:bottom w:val="none" w:sz="0" w:space="0" w:color="auto"/>
            <w:right w:val="none" w:sz="0" w:space="0" w:color="auto"/>
          </w:divBdr>
        </w:div>
        <w:div w:id="1210917231">
          <w:marLeft w:val="0"/>
          <w:marRight w:val="0"/>
          <w:marTop w:val="0"/>
          <w:marBottom w:val="0"/>
          <w:divBdr>
            <w:top w:val="none" w:sz="0" w:space="0" w:color="auto"/>
            <w:left w:val="none" w:sz="0" w:space="0" w:color="auto"/>
            <w:bottom w:val="none" w:sz="0" w:space="0" w:color="auto"/>
            <w:right w:val="none" w:sz="0" w:space="0" w:color="auto"/>
          </w:divBdr>
        </w:div>
      </w:divsChild>
    </w:div>
    <w:div w:id="1210917230">
      <w:marLeft w:val="0"/>
      <w:marRight w:val="0"/>
      <w:marTop w:val="0"/>
      <w:marBottom w:val="0"/>
      <w:divBdr>
        <w:top w:val="none" w:sz="0" w:space="0" w:color="auto"/>
        <w:left w:val="none" w:sz="0" w:space="0" w:color="auto"/>
        <w:bottom w:val="none" w:sz="0" w:space="0" w:color="auto"/>
        <w:right w:val="none" w:sz="0" w:space="0" w:color="auto"/>
      </w:divBdr>
    </w:div>
    <w:div w:id="1210917232">
      <w:marLeft w:val="0"/>
      <w:marRight w:val="0"/>
      <w:marTop w:val="0"/>
      <w:marBottom w:val="0"/>
      <w:divBdr>
        <w:top w:val="none" w:sz="0" w:space="0" w:color="auto"/>
        <w:left w:val="none" w:sz="0" w:space="0" w:color="auto"/>
        <w:bottom w:val="none" w:sz="0" w:space="0" w:color="auto"/>
        <w:right w:val="none" w:sz="0" w:space="0" w:color="auto"/>
      </w:divBdr>
      <w:divsChild>
        <w:div w:id="1210917225">
          <w:marLeft w:val="0"/>
          <w:marRight w:val="0"/>
          <w:marTop w:val="0"/>
          <w:marBottom w:val="0"/>
          <w:divBdr>
            <w:top w:val="none" w:sz="0" w:space="0" w:color="auto"/>
            <w:left w:val="none" w:sz="0" w:space="0" w:color="auto"/>
            <w:bottom w:val="none" w:sz="0" w:space="0" w:color="auto"/>
            <w:right w:val="none" w:sz="0" w:space="0" w:color="auto"/>
          </w:divBdr>
        </w:div>
        <w:div w:id="1210917234">
          <w:marLeft w:val="0"/>
          <w:marRight w:val="0"/>
          <w:marTop w:val="0"/>
          <w:marBottom w:val="0"/>
          <w:divBdr>
            <w:top w:val="none" w:sz="0" w:space="0" w:color="auto"/>
            <w:left w:val="none" w:sz="0" w:space="0" w:color="auto"/>
            <w:bottom w:val="none" w:sz="0" w:space="0" w:color="auto"/>
            <w:right w:val="none" w:sz="0" w:space="0" w:color="auto"/>
          </w:divBdr>
        </w:div>
        <w:div w:id="1210917238">
          <w:marLeft w:val="0"/>
          <w:marRight w:val="0"/>
          <w:marTop w:val="0"/>
          <w:marBottom w:val="0"/>
          <w:divBdr>
            <w:top w:val="none" w:sz="0" w:space="0" w:color="auto"/>
            <w:left w:val="none" w:sz="0" w:space="0" w:color="auto"/>
            <w:bottom w:val="none" w:sz="0" w:space="0" w:color="auto"/>
            <w:right w:val="none" w:sz="0" w:space="0" w:color="auto"/>
          </w:divBdr>
        </w:div>
        <w:div w:id="1210917239">
          <w:marLeft w:val="0"/>
          <w:marRight w:val="0"/>
          <w:marTop w:val="0"/>
          <w:marBottom w:val="0"/>
          <w:divBdr>
            <w:top w:val="none" w:sz="0" w:space="0" w:color="auto"/>
            <w:left w:val="none" w:sz="0" w:space="0" w:color="auto"/>
            <w:bottom w:val="none" w:sz="0" w:space="0" w:color="auto"/>
            <w:right w:val="none" w:sz="0" w:space="0" w:color="auto"/>
          </w:divBdr>
        </w:div>
      </w:divsChild>
    </w:div>
    <w:div w:id="1210917233">
      <w:marLeft w:val="0"/>
      <w:marRight w:val="0"/>
      <w:marTop w:val="0"/>
      <w:marBottom w:val="0"/>
      <w:divBdr>
        <w:top w:val="none" w:sz="0" w:space="0" w:color="auto"/>
        <w:left w:val="none" w:sz="0" w:space="0" w:color="auto"/>
        <w:bottom w:val="none" w:sz="0" w:space="0" w:color="auto"/>
        <w:right w:val="none" w:sz="0" w:space="0" w:color="auto"/>
      </w:divBdr>
    </w:div>
    <w:div w:id="1210917235">
      <w:marLeft w:val="0"/>
      <w:marRight w:val="0"/>
      <w:marTop w:val="0"/>
      <w:marBottom w:val="0"/>
      <w:divBdr>
        <w:top w:val="none" w:sz="0" w:space="0" w:color="auto"/>
        <w:left w:val="none" w:sz="0" w:space="0" w:color="auto"/>
        <w:bottom w:val="none" w:sz="0" w:space="0" w:color="auto"/>
        <w:right w:val="none" w:sz="0" w:space="0" w:color="auto"/>
      </w:divBdr>
    </w:div>
    <w:div w:id="1210917236">
      <w:marLeft w:val="0"/>
      <w:marRight w:val="0"/>
      <w:marTop w:val="0"/>
      <w:marBottom w:val="0"/>
      <w:divBdr>
        <w:top w:val="none" w:sz="0" w:space="0" w:color="auto"/>
        <w:left w:val="none" w:sz="0" w:space="0" w:color="auto"/>
        <w:bottom w:val="none" w:sz="0" w:space="0" w:color="auto"/>
        <w:right w:val="none" w:sz="0" w:space="0" w:color="auto"/>
      </w:divBdr>
    </w:div>
    <w:div w:id="1210917237">
      <w:marLeft w:val="0"/>
      <w:marRight w:val="0"/>
      <w:marTop w:val="0"/>
      <w:marBottom w:val="0"/>
      <w:divBdr>
        <w:top w:val="none" w:sz="0" w:space="0" w:color="auto"/>
        <w:left w:val="none" w:sz="0" w:space="0" w:color="auto"/>
        <w:bottom w:val="none" w:sz="0" w:space="0" w:color="auto"/>
        <w:right w:val="none" w:sz="0" w:space="0" w:color="auto"/>
      </w:divBdr>
    </w:div>
    <w:div w:id="1210917240">
      <w:marLeft w:val="0"/>
      <w:marRight w:val="0"/>
      <w:marTop w:val="0"/>
      <w:marBottom w:val="0"/>
      <w:divBdr>
        <w:top w:val="none" w:sz="0" w:space="0" w:color="auto"/>
        <w:left w:val="none" w:sz="0" w:space="0" w:color="auto"/>
        <w:bottom w:val="none" w:sz="0" w:space="0" w:color="auto"/>
        <w:right w:val="none" w:sz="0" w:space="0" w:color="auto"/>
      </w:divBdr>
    </w:div>
    <w:div w:id="1210917241">
      <w:marLeft w:val="0"/>
      <w:marRight w:val="0"/>
      <w:marTop w:val="0"/>
      <w:marBottom w:val="0"/>
      <w:divBdr>
        <w:top w:val="none" w:sz="0" w:space="0" w:color="auto"/>
        <w:left w:val="none" w:sz="0" w:space="0" w:color="auto"/>
        <w:bottom w:val="none" w:sz="0" w:space="0" w:color="auto"/>
        <w:right w:val="none" w:sz="0" w:space="0" w:color="auto"/>
      </w:divBdr>
    </w:div>
    <w:div w:id="1210917242">
      <w:marLeft w:val="0"/>
      <w:marRight w:val="0"/>
      <w:marTop w:val="0"/>
      <w:marBottom w:val="0"/>
      <w:divBdr>
        <w:top w:val="none" w:sz="0" w:space="0" w:color="auto"/>
        <w:left w:val="none" w:sz="0" w:space="0" w:color="auto"/>
        <w:bottom w:val="none" w:sz="0" w:space="0" w:color="auto"/>
        <w:right w:val="none" w:sz="0" w:space="0" w:color="auto"/>
      </w:divBdr>
    </w:div>
    <w:div w:id="1210917243">
      <w:marLeft w:val="0"/>
      <w:marRight w:val="0"/>
      <w:marTop w:val="0"/>
      <w:marBottom w:val="0"/>
      <w:divBdr>
        <w:top w:val="none" w:sz="0" w:space="0" w:color="auto"/>
        <w:left w:val="none" w:sz="0" w:space="0" w:color="auto"/>
        <w:bottom w:val="none" w:sz="0" w:space="0" w:color="auto"/>
        <w:right w:val="none" w:sz="0" w:space="0" w:color="auto"/>
      </w:divBdr>
    </w:div>
    <w:div w:id="1210917244">
      <w:marLeft w:val="0"/>
      <w:marRight w:val="0"/>
      <w:marTop w:val="0"/>
      <w:marBottom w:val="0"/>
      <w:divBdr>
        <w:top w:val="none" w:sz="0" w:space="0" w:color="auto"/>
        <w:left w:val="none" w:sz="0" w:space="0" w:color="auto"/>
        <w:bottom w:val="none" w:sz="0" w:space="0" w:color="auto"/>
        <w:right w:val="none" w:sz="0" w:space="0" w:color="auto"/>
      </w:divBdr>
    </w:div>
    <w:div w:id="1210917245">
      <w:marLeft w:val="0"/>
      <w:marRight w:val="0"/>
      <w:marTop w:val="0"/>
      <w:marBottom w:val="0"/>
      <w:divBdr>
        <w:top w:val="none" w:sz="0" w:space="0" w:color="auto"/>
        <w:left w:val="none" w:sz="0" w:space="0" w:color="auto"/>
        <w:bottom w:val="none" w:sz="0" w:space="0" w:color="auto"/>
        <w:right w:val="none" w:sz="0" w:space="0" w:color="auto"/>
      </w:divBdr>
    </w:div>
    <w:div w:id="1210917246">
      <w:marLeft w:val="0"/>
      <w:marRight w:val="0"/>
      <w:marTop w:val="0"/>
      <w:marBottom w:val="0"/>
      <w:divBdr>
        <w:top w:val="none" w:sz="0" w:space="0" w:color="auto"/>
        <w:left w:val="none" w:sz="0" w:space="0" w:color="auto"/>
        <w:bottom w:val="none" w:sz="0" w:space="0" w:color="auto"/>
        <w:right w:val="none" w:sz="0" w:space="0" w:color="auto"/>
      </w:divBdr>
    </w:div>
    <w:div w:id="1210917247">
      <w:marLeft w:val="0"/>
      <w:marRight w:val="0"/>
      <w:marTop w:val="0"/>
      <w:marBottom w:val="0"/>
      <w:divBdr>
        <w:top w:val="none" w:sz="0" w:space="0" w:color="auto"/>
        <w:left w:val="none" w:sz="0" w:space="0" w:color="auto"/>
        <w:bottom w:val="none" w:sz="0" w:space="0" w:color="auto"/>
        <w:right w:val="none" w:sz="0" w:space="0" w:color="auto"/>
      </w:divBdr>
    </w:div>
    <w:div w:id="1210917248">
      <w:marLeft w:val="0"/>
      <w:marRight w:val="0"/>
      <w:marTop w:val="0"/>
      <w:marBottom w:val="0"/>
      <w:divBdr>
        <w:top w:val="none" w:sz="0" w:space="0" w:color="auto"/>
        <w:left w:val="none" w:sz="0" w:space="0" w:color="auto"/>
        <w:bottom w:val="none" w:sz="0" w:space="0" w:color="auto"/>
        <w:right w:val="none" w:sz="0" w:space="0" w:color="auto"/>
      </w:divBdr>
    </w:div>
    <w:div w:id="1210917249">
      <w:marLeft w:val="0"/>
      <w:marRight w:val="0"/>
      <w:marTop w:val="0"/>
      <w:marBottom w:val="0"/>
      <w:divBdr>
        <w:top w:val="none" w:sz="0" w:space="0" w:color="auto"/>
        <w:left w:val="none" w:sz="0" w:space="0" w:color="auto"/>
        <w:bottom w:val="none" w:sz="0" w:space="0" w:color="auto"/>
        <w:right w:val="none" w:sz="0" w:space="0" w:color="auto"/>
      </w:divBdr>
    </w:div>
    <w:div w:id="1210917250">
      <w:marLeft w:val="0"/>
      <w:marRight w:val="0"/>
      <w:marTop w:val="0"/>
      <w:marBottom w:val="0"/>
      <w:divBdr>
        <w:top w:val="none" w:sz="0" w:space="0" w:color="auto"/>
        <w:left w:val="none" w:sz="0" w:space="0" w:color="auto"/>
        <w:bottom w:val="none" w:sz="0" w:space="0" w:color="auto"/>
        <w:right w:val="none" w:sz="0" w:space="0" w:color="auto"/>
      </w:divBdr>
    </w:div>
    <w:div w:id="1210917251">
      <w:marLeft w:val="0"/>
      <w:marRight w:val="0"/>
      <w:marTop w:val="0"/>
      <w:marBottom w:val="0"/>
      <w:divBdr>
        <w:top w:val="none" w:sz="0" w:space="0" w:color="auto"/>
        <w:left w:val="none" w:sz="0" w:space="0" w:color="auto"/>
        <w:bottom w:val="none" w:sz="0" w:space="0" w:color="auto"/>
        <w:right w:val="none" w:sz="0" w:space="0" w:color="auto"/>
      </w:divBdr>
    </w:div>
    <w:div w:id="1210917252">
      <w:marLeft w:val="0"/>
      <w:marRight w:val="0"/>
      <w:marTop w:val="0"/>
      <w:marBottom w:val="0"/>
      <w:divBdr>
        <w:top w:val="none" w:sz="0" w:space="0" w:color="auto"/>
        <w:left w:val="none" w:sz="0" w:space="0" w:color="auto"/>
        <w:bottom w:val="none" w:sz="0" w:space="0" w:color="auto"/>
        <w:right w:val="none" w:sz="0" w:space="0" w:color="auto"/>
      </w:divBdr>
      <w:divsChild>
        <w:div w:id="1210917255">
          <w:marLeft w:val="0"/>
          <w:marRight w:val="0"/>
          <w:marTop w:val="0"/>
          <w:marBottom w:val="0"/>
          <w:divBdr>
            <w:top w:val="none" w:sz="0" w:space="0" w:color="auto"/>
            <w:left w:val="none" w:sz="0" w:space="0" w:color="auto"/>
            <w:bottom w:val="none" w:sz="0" w:space="0" w:color="auto"/>
            <w:right w:val="none" w:sz="0" w:space="0" w:color="auto"/>
          </w:divBdr>
        </w:div>
        <w:div w:id="1210917256">
          <w:marLeft w:val="0"/>
          <w:marRight w:val="0"/>
          <w:marTop w:val="0"/>
          <w:marBottom w:val="0"/>
          <w:divBdr>
            <w:top w:val="none" w:sz="0" w:space="0" w:color="auto"/>
            <w:left w:val="none" w:sz="0" w:space="0" w:color="auto"/>
            <w:bottom w:val="none" w:sz="0" w:space="0" w:color="auto"/>
            <w:right w:val="none" w:sz="0" w:space="0" w:color="auto"/>
          </w:divBdr>
        </w:div>
        <w:div w:id="1210917260">
          <w:marLeft w:val="0"/>
          <w:marRight w:val="0"/>
          <w:marTop w:val="0"/>
          <w:marBottom w:val="0"/>
          <w:divBdr>
            <w:top w:val="none" w:sz="0" w:space="0" w:color="auto"/>
            <w:left w:val="none" w:sz="0" w:space="0" w:color="auto"/>
            <w:bottom w:val="none" w:sz="0" w:space="0" w:color="auto"/>
            <w:right w:val="none" w:sz="0" w:space="0" w:color="auto"/>
          </w:divBdr>
        </w:div>
      </w:divsChild>
    </w:div>
    <w:div w:id="1210917253">
      <w:marLeft w:val="0"/>
      <w:marRight w:val="0"/>
      <w:marTop w:val="0"/>
      <w:marBottom w:val="0"/>
      <w:divBdr>
        <w:top w:val="none" w:sz="0" w:space="0" w:color="auto"/>
        <w:left w:val="none" w:sz="0" w:space="0" w:color="auto"/>
        <w:bottom w:val="none" w:sz="0" w:space="0" w:color="auto"/>
        <w:right w:val="none" w:sz="0" w:space="0" w:color="auto"/>
      </w:divBdr>
    </w:div>
    <w:div w:id="1210917254">
      <w:marLeft w:val="0"/>
      <w:marRight w:val="0"/>
      <w:marTop w:val="0"/>
      <w:marBottom w:val="0"/>
      <w:divBdr>
        <w:top w:val="none" w:sz="0" w:space="0" w:color="auto"/>
        <w:left w:val="none" w:sz="0" w:space="0" w:color="auto"/>
        <w:bottom w:val="none" w:sz="0" w:space="0" w:color="auto"/>
        <w:right w:val="none" w:sz="0" w:space="0" w:color="auto"/>
      </w:divBdr>
    </w:div>
    <w:div w:id="1210917257">
      <w:marLeft w:val="0"/>
      <w:marRight w:val="0"/>
      <w:marTop w:val="0"/>
      <w:marBottom w:val="0"/>
      <w:divBdr>
        <w:top w:val="none" w:sz="0" w:space="0" w:color="auto"/>
        <w:left w:val="none" w:sz="0" w:space="0" w:color="auto"/>
        <w:bottom w:val="none" w:sz="0" w:space="0" w:color="auto"/>
        <w:right w:val="none" w:sz="0" w:space="0" w:color="auto"/>
      </w:divBdr>
    </w:div>
    <w:div w:id="1210917258">
      <w:marLeft w:val="0"/>
      <w:marRight w:val="0"/>
      <w:marTop w:val="0"/>
      <w:marBottom w:val="0"/>
      <w:divBdr>
        <w:top w:val="none" w:sz="0" w:space="0" w:color="auto"/>
        <w:left w:val="none" w:sz="0" w:space="0" w:color="auto"/>
        <w:bottom w:val="none" w:sz="0" w:space="0" w:color="auto"/>
        <w:right w:val="none" w:sz="0" w:space="0" w:color="auto"/>
      </w:divBdr>
    </w:div>
    <w:div w:id="1210917259">
      <w:marLeft w:val="0"/>
      <w:marRight w:val="0"/>
      <w:marTop w:val="0"/>
      <w:marBottom w:val="0"/>
      <w:divBdr>
        <w:top w:val="none" w:sz="0" w:space="0" w:color="auto"/>
        <w:left w:val="none" w:sz="0" w:space="0" w:color="auto"/>
        <w:bottom w:val="none" w:sz="0" w:space="0" w:color="auto"/>
        <w:right w:val="none" w:sz="0" w:space="0" w:color="auto"/>
      </w:divBdr>
    </w:div>
    <w:div w:id="1210917261">
      <w:marLeft w:val="0"/>
      <w:marRight w:val="0"/>
      <w:marTop w:val="0"/>
      <w:marBottom w:val="0"/>
      <w:divBdr>
        <w:top w:val="none" w:sz="0" w:space="0" w:color="auto"/>
        <w:left w:val="none" w:sz="0" w:space="0" w:color="auto"/>
        <w:bottom w:val="none" w:sz="0" w:space="0" w:color="auto"/>
        <w:right w:val="none" w:sz="0" w:space="0" w:color="auto"/>
      </w:divBdr>
    </w:div>
    <w:div w:id="1210917262">
      <w:marLeft w:val="0"/>
      <w:marRight w:val="0"/>
      <w:marTop w:val="0"/>
      <w:marBottom w:val="0"/>
      <w:divBdr>
        <w:top w:val="none" w:sz="0" w:space="0" w:color="auto"/>
        <w:left w:val="none" w:sz="0" w:space="0" w:color="auto"/>
        <w:bottom w:val="none" w:sz="0" w:space="0" w:color="auto"/>
        <w:right w:val="none" w:sz="0" w:space="0" w:color="auto"/>
      </w:divBdr>
    </w:div>
    <w:div w:id="1210917263">
      <w:marLeft w:val="0"/>
      <w:marRight w:val="0"/>
      <w:marTop w:val="0"/>
      <w:marBottom w:val="0"/>
      <w:divBdr>
        <w:top w:val="none" w:sz="0" w:space="0" w:color="auto"/>
        <w:left w:val="none" w:sz="0" w:space="0" w:color="auto"/>
        <w:bottom w:val="none" w:sz="0" w:space="0" w:color="auto"/>
        <w:right w:val="none" w:sz="0" w:space="0" w:color="auto"/>
      </w:divBdr>
    </w:div>
    <w:div w:id="1210917264">
      <w:marLeft w:val="0"/>
      <w:marRight w:val="0"/>
      <w:marTop w:val="0"/>
      <w:marBottom w:val="0"/>
      <w:divBdr>
        <w:top w:val="none" w:sz="0" w:space="0" w:color="auto"/>
        <w:left w:val="none" w:sz="0" w:space="0" w:color="auto"/>
        <w:bottom w:val="none" w:sz="0" w:space="0" w:color="auto"/>
        <w:right w:val="none" w:sz="0" w:space="0" w:color="auto"/>
      </w:divBdr>
    </w:div>
    <w:div w:id="1210917265">
      <w:marLeft w:val="0"/>
      <w:marRight w:val="0"/>
      <w:marTop w:val="0"/>
      <w:marBottom w:val="0"/>
      <w:divBdr>
        <w:top w:val="none" w:sz="0" w:space="0" w:color="auto"/>
        <w:left w:val="none" w:sz="0" w:space="0" w:color="auto"/>
        <w:bottom w:val="none" w:sz="0" w:space="0" w:color="auto"/>
        <w:right w:val="none" w:sz="0" w:space="0" w:color="auto"/>
      </w:divBdr>
    </w:div>
    <w:div w:id="1210917266">
      <w:marLeft w:val="0"/>
      <w:marRight w:val="0"/>
      <w:marTop w:val="0"/>
      <w:marBottom w:val="0"/>
      <w:divBdr>
        <w:top w:val="none" w:sz="0" w:space="0" w:color="auto"/>
        <w:left w:val="none" w:sz="0" w:space="0" w:color="auto"/>
        <w:bottom w:val="none" w:sz="0" w:space="0" w:color="auto"/>
        <w:right w:val="none" w:sz="0" w:space="0" w:color="auto"/>
      </w:divBdr>
    </w:div>
    <w:div w:id="1210917267">
      <w:marLeft w:val="0"/>
      <w:marRight w:val="0"/>
      <w:marTop w:val="0"/>
      <w:marBottom w:val="0"/>
      <w:divBdr>
        <w:top w:val="none" w:sz="0" w:space="0" w:color="auto"/>
        <w:left w:val="none" w:sz="0" w:space="0" w:color="auto"/>
        <w:bottom w:val="none" w:sz="0" w:space="0" w:color="auto"/>
        <w:right w:val="none" w:sz="0" w:space="0" w:color="auto"/>
      </w:divBdr>
      <w:divsChild>
        <w:div w:id="1210917268">
          <w:marLeft w:val="0"/>
          <w:marRight w:val="0"/>
          <w:marTop w:val="0"/>
          <w:marBottom w:val="0"/>
          <w:divBdr>
            <w:top w:val="none" w:sz="0" w:space="0" w:color="auto"/>
            <w:left w:val="none" w:sz="0" w:space="0" w:color="auto"/>
            <w:bottom w:val="none" w:sz="0" w:space="0" w:color="auto"/>
            <w:right w:val="none" w:sz="0" w:space="0" w:color="auto"/>
          </w:divBdr>
        </w:div>
        <w:div w:id="1210917269">
          <w:marLeft w:val="0"/>
          <w:marRight w:val="0"/>
          <w:marTop w:val="0"/>
          <w:marBottom w:val="0"/>
          <w:divBdr>
            <w:top w:val="none" w:sz="0" w:space="0" w:color="auto"/>
            <w:left w:val="none" w:sz="0" w:space="0" w:color="auto"/>
            <w:bottom w:val="none" w:sz="0" w:space="0" w:color="auto"/>
            <w:right w:val="none" w:sz="0" w:space="0" w:color="auto"/>
          </w:divBdr>
        </w:div>
      </w:divsChild>
    </w:div>
    <w:div w:id="1210917272">
      <w:marLeft w:val="0"/>
      <w:marRight w:val="0"/>
      <w:marTop w:val="0"/>
      <w:marBottom w:val="0"/>
      <w:divBdr>
        <w:top w:val="none" w:sz="0" w:space="0" w:color="auto"/>
        <w:left w:val="none" w:sz="0" w:space="0" w:color="auto"/>
        <w:bottom w:val="none" w:sz="0" w:space="0" w:color="auto"/>
        <w:right w:val="none" w:sz="0" w:space="0" w:color="auto"/>
      </w:divBdr>
    </w:div>
    <w:div w:id="1210917273">
      <w:marLeft w:val="0"/>
      <w:marRight w:val="0"/>
      <w:marTop w:val="0"/>
      <w:marBottom w:val="0"/>
      <w:divBdr>
        <w:top w:val="none" w:sz="0" w:space="0" w:color="auto"/>
        <w:left w:val="none" w:sz="0" w:space="0" w:color="auto"/>
        <w:bottom w:val="none" w:sz="0" w:space="0" w:color="auto"/>
        <w:right w:val="none" w:sz="0" w:space="0" w:color="auto"/>
      </w:divBdr>
    </w:div>
    <w:div w:id="1210917274">
      <w:marLeft w:val="0"/>
      <w:marRight w:val="0"/>
      <w:marTop w:val="0"/>
      <w:marBottom w:val="0"/>
      <w:divBdr>
        <w:top w:val="none" w:sz="0" w:space="0" w:color="auto"/>
        <w:left w:val="none" w:sz="0" w:space="0" w:color="auto"/>
        <w:bottom w:val="none" w:sz="0" w:space="0" w:color="auto"/>
        <w:right w:val="none" w:sz="0" w:space="0" w:color="auto"/>
      </w:divBdr>
    </w:div>
    <w:div w:id="1210917275">
      <w:marLeft w:val="0"/>
      <w:marRight w:val="0"/>
      <w:marTop w:val="0"/>
      <w:marBottom w:val="0"/>
      <w:divBdr>
        <w:top w:val="none" w:sz="0" w:space="0" w:color="auto"/>
        <w:left w:val="none" w:sz="0" w:space="0" w:color="auto"/>
        <w:bottom w:val="none" w:sz="0" w:space="0" w:color="auto"/>
        <w:right w:val="none" w:sz="0" w:space="0" w:color="auto"/>
      </w:divBdr>
    </w:div>
    <w:div w:id="1210917276">
      <w:marLeft w:val="0"/>
      <w:marRight w:val="0"/>
      <w:marTop w:val="0"/>
      <w:marBottom w:val="0"/>
      <w:divBdr>
        <w:top w:val="none" w:sz="0" w:space="0" w:color="auto"/>
        <w:left w:val="none" w:sz="0" w:space="0" w:color="auto"/>
        <w:bottom w:val="none" w:sz="0" w:space="0" w:color="auto"/>
        <w:right w:val="none" w:sz="0" w:space="0" w:color="auto"/>
      </w:divBdr>
    </w:div>
    <w:div w:id="1210917277">
      <w:marLeft w:val="0"/>
      <w:marRight w:val="0"/>
      <w:marTop w:val="0"/>
      <w:marBottom w:val="0"/>
      <w:divBdr>
        <w:top w:val="none" w:sz="0" w:space="0" w:color="auto"/>
        <w:left w:val="none" w:sz="0" w:space="0" w:color="auto"/>
        <w:bottom w:val="none" w:sz="0" w:space="0" w:color="auto"/>
        <w:right w:val="none" w:sz="0" w:space="0" w:color="auto"/>
      </w:divBdr>
      <w:divsChild>
        <w:div w:id="1210917270">
          <w:marLeft w:val="0"/>
          <w:marRight w:val="0"/>
          <w:marTop w:val="0"/>
          <w:marBottom w:val="0"/>
          <w:divBdr>
            <w:top w:val="none" w:sz="0" w:space="0" w:color="auto"/>
            <w:left w:val="none" w:sz="0" w:space="0" w:color="auto"/>
            <w:bottom w:val="none" w:sz="0" w:space="0" w:color="auto"/>
            <w:right w:val="none" w:sz="0" w:space="0" w:color="auto"/>
          </w:divBdr>
        </w:div>
        <w:div w:id="1210917271">
          <w:marLeft w:val="0"/>
          <w:marRight w:val="0"/>
          <w:marTop w:val="0"/>
          <w:marBottom w:val="0"/>
          <w:divBdr>
            <w:top w:val="none" w:sz="0" w:space="0" w:color="auto"/>
            <w:left w:val="none" w:sz="0" w:space="0" w:color="auto"/>
            <w:bottom w:val="none" w:sz="0" w:space="0" w:color="auto"/>
            <w:right w:val="none" w:sz="0" w:space="0" w:color="auto"/>
          </w:divBdr>
        </w:div>
        <w:div w:id="1210917278">
          <w:marLeft w:val="0"/>
          <w:marRight w:val="0"/>
          <w:marTop w:val="0"/>
          <w:marBottom w:val="0"/>
          <w:divBdr>
            <w:top w:val="none" w:sz="0" w:space="0" w:color="auto"/>
            <w:left w:val="none" w:sz="0" w:space="0" w:color="auto"/>
            <w:bottom w:val="none" w:sz="0" w:space="0" w:color="auto"/>
            <w:right w:val="none" w:sz="0" w:space="0" w:color="auto"/>
          </w:divBdr>
        </w:div>
        <w:div w:id="1210917280">
          <w:marLeft w:val="0"/>
          <w:marRight w:val="0"/>
          <w:marTop w:val="0"/>
          <w:marBottom w:val="0"/>
          <w:divBdr>
            <w:top w:val="none" w:sz="0" w:space="0" w:color="auto"/>
            <w:left w:val="none" w:sz="0" w:space="0" w:color="auto"/>
            <w:bottom w:val="none" w:sz="0" w:space="0" w:color="auto"/>
            <w:right w:val="none" w:sz="0" w:space="0" w:color="auto"/>
          </w:divBdr>
        </w:div>
        <w:div w:id="1210917282">
          <w:marLeft w:val="0"/>
          <w:marRight w:val="0"/>
          <w:marTop w:val="0"/>
          <w:marBottom w:val="0"/>
          <w:divBdr>
            <w:top w:val="none" w:sz="0" w:space="0" w:color="auto"/>
            <w:left w:val="none" w:sz="0" w:space="0" w:color="auto"/>
            <w:bottom w:val="none" w:sz="0" w:space="0" w:color="auto"/>
            <w:right w:val="none" w:sz="0" w:space="0" w:color="auto"/>
          </w:divBdr>
        </w:div>
      </w:divsChild>
    </w:div>
    <w:div w:id="1210917279">
      <w:marLeft w:val="0"/>
      <w:marRight w:val="0"/>
      <w:marTop w:val="0"/>
      <w:marBottom w:val="0"/>
      <w:divBdr>
        <w:top w:val="none" w:sz="0" w:space="0" w:color="auto"/>
        <w:left w:val="none" w:sz="0" w:space="0" w:color="auto"/>
        <w:bottom w:val="none" w:sz="0" w:space="0" w:color="auto"/>
        <w:right w:val="none" w:sz="0" w:space="0" w:color="auto"/>
      </w:divBdr>
    </w:div>
    <w:div w:id="1210917281">
      <w:marLeft w:val="0"/>
      <w:marRight w:val="0"/>
      <w:marTop w:val="0"/>
      <w:marBottom w:val="0"/>
      <w:divBdr>
        <w:top w:val="none" w:sz="0" w:space="0" w:color="auto"/>
        <w:left w:val="none" w:sz="0" w:space="0" w:color="auto"/>
        <w:bottom w:val="none" w:sz="0" w:space="0" w:color="auto"/>
        <w:right w:val="none" w:sz="0" w:space="0" w:color="auto"/>
      </w:divBdr>
    </w:div>
    <w:div w:id="1210917283">
      <w:marLeft w:val="0"/>
      <w:marRight w:val="0"/>
      <w:marTop w:val="0"/>
      <w:marBottom w:val="0"/>
      <w:divBdr>
        <w:top w:val="none" w:sz="0" w:space="0" w:color="auto"/>
        <w:left w:val="none" w:sz="0" w:space="0" w:color="auto"/>
        <w:bottom w:val="none" w:sz="0" w:space="0" w:color="auto"/>
        <w:right w:val="none" w:sz="0" w:space="0" w:color="auto"/>
      </w:divBdr>
    </w:div>
    <w:div w:id="1210917284">
      <w:marLeft w:val="0"/>
      <w:marRight w:val="0"/>
      <w:marTop w:val="0"/>
      <w:marBottom w:val="0"/>
      <w:divBdr>
        <w:top w:val="none" w:sz="0" w:space="0" w:color="auto"/>
        <w:left w:val="none" w:sz="0" w:space="0" w:color="auto"/>
        <w:bottom w:val="none" w:sz="0" w:space="0" w:color="auto"/>
        <w:right w:val="none" w:sz="0" w:space="0" w:color="auto"/>
      </w:divBdr>
      <w:divsChild>
        <w:div w:id="1210917285">
          <w:marLeft w:val="0"/>
          <w:marRight w:val="0"/>
          <w:marTop w:val="0"/>
          <w:marBottom w:val="0"/>
          <w:divBdr>
            <w:top w:val="none" w:sz="0" w:space="0" w:color="auto"/>
            <w:left w:val="none" w:sz="0" w:space="0" w:color="auto"/>
            <w:bottom w:val="none" w:sz="0" w:space="0" w:color="auto"/>
            <w:right w:val="none" w:sz="0" w:space="0" w:color="auto"/>
          </w:divBdr>
        </w:div>
        <w:div w:id="1210917286">
          <w:marLeft w:val="0"/>
          <w:marRight w:val="0"/>
          <w:marTop w:val="0"/>
          <w:marBottom w:val="0"/>
          <w:divBdr>
            <w:top w:val="none" w:sz="0" w:space="0" w:color="auto"/>
            <w:left w:val="none" w:sz="0" w:space="0" w:color="auto"/>
            <w:bottom w:val="none" w:sz="0" w:space="0" w:color="auto"/>
            <w:right w:val="none" w:sz="0" w:space="0" w:color="auto"/>
          </w:divBdr>
        </w:div>
        <w:div w:id="1210917288">
          <w:marLeft w:val="0"/>
          <w:marRight w:val="0"/>
          <w:marTop w:val="0"/>
          <w:marBottom w:val="0"/>
          <w:divBdr>
            <w:top w:val="none" w:sz="0" w:space="0" w:color="auto"/>
            <w:left w:val="none" w:sz="0" w:space="0" w:color="auto"/>
            <w:bottom w:val="none" w:sz="0" w:space="0" w:color="auto"/>
            <w:right w:val="none" w:sz="0" w:space="0" w:color="auto"/>
          </w:divBdr>
        </w:div>
        <w:div w:id="1210917289">
          <w:marLeft w:val="0"/>
          <w:marRight w:val="0"/>
          <w:marTop w:val="0"/>
          <w:marBottom w:val="0"/>
          <w:divBdr>
            <w:top w:val="none" w:sz="0" w:space="0" w:color="auto"/>
            <w:left w:val="none" w:sz="0" w:space="0" w:color="auto"/>
            <w:bottom w:val="none" w:sz="0" w:space="0" w:color="auto"/>
            <w:right w:val="none" w:sz="0" w:space="0" w:color="auto"/>
          </w:divBdr>
        </w:div>
        <w:div w:id="1210917291">
          <w:marLeft w:val="0"/>
          <w:marRight w:val="0"/>
          <w:marTop w:val="0"/>
          <w:marBottom w:val="0"/>
          <w:divBdr>
            <w:top w:val="none" w:sz="0" w:space="0" w:color="auto"/>
            <w:left w:val="none" w:sz="0" w:space="0" w:color="auto"/>
            <w:bottom w:val="none" w:sz="0" w:space="0" w:color="auto"/>
            <w:right w:val="none" w:sz="0" w:space="0" w:color="auto"/>
          </w:divBdr>
        </w:div>
      </w:divsChild>
    </w:div>
    <w:div w:id="1210917287">
      <w:marLeft w:val="0"/>
      <w:marRight w:val="0"/>
      <w:marTop w:val="0"/>
      <w:marBottom w:val="0"/>
      <w:divBdr>
        <w:top w:val="none" w:sz="0" w:space="0" w:color="auto"/>
        <w:left w:val="none" w:sz="0" w:space="0" w:color="auto"/>
        <w:bottom w:val="none" w:sz="0" w:space="0" w:color="auto"/>
        <w:right w:val="none" w:sz="0" w:space="0" w:color="auto"/>
      </w:divBdr>
    </w:div>
    <w:div w:id="1210917290">
      <w:marLeft w:val="0"/>
      <w:marRight w:val="0"/>
      <w:marTop w:val="0"/>
      <w:marBottom w:val="0"/>
      <w:divBdr>
        <w:top w:val="none" w:sz="0" w:space="0" w:color="auto"/>
        <w:left w:val="none" w:sz="0" w:space="0" w:color="auto"/>
        <w:bottom w:val="none" w:sz="0" w:space="0" w:color="auto"/>
        <w:right w:val="none" w:sz="0" w:space="0" w:color="auto"/>
      </w:divBdr>
    </w:div>
    <w:div w:id="1210917292">
      <w:marLeft w:val="0"/>
      <w:marRight w:val="0"/>
      <w:marTop w:val="0"/>
      <w:marBottom w:val="0"/>
      <w:divBdr>
        <w:top w:val="none" w:sz="0" w:space="0" w:color="auto"/>
        <w:left w:val="none" w:sz="0" w:space="0" w:color="auto"/>
        <w:bottom w:val="none" w:sz="0" w:space="0" w:color="auto"/>
        <w:right w:val="none" w:sz="0" w:space="0" w:color="auto"/>
      </w:divBdr>
    </w:div>
    <w:div w:id="1210917293">
      <w:marLeft w:val="0"/>
      <w:marRight w:val="0"/>
      <w:marTop w:val="0"/>
      <w:marBottom w:val="0"/>
      <w:divBdr>
        <w:top w:val="none" w:sz="0" w:space="0" w:color="auto"/>
        <w:left w:val="none" w:sz="0" w:space="0" w:color="auto"/>
        <w:bottom w:val="none" w:sz="0" w:space="0" w:color="auto"/>
        <w:right w:val="none" w:sz="0" w:space="0" w:color="auto"/>
      </w:divBdr>
    </w:div>
    <w:div w:id="1210917294">
      <w:marLeft w:val="0"/>
      <w:marRight w:val="0"/>
      <w:marTop w:val="0"/>
      <w:marBottom w:val="0"/>
      <w:divBdr>
        <w:top w:val="none" w:sz="0" w:space="0" w:color="auto"/>
        <w:left w:val="none" w:sz="0" w:space="0" w:color="auto"/>
        <w:bottom w:val="none" w:sz="0" w:space="0" w:color="auto"/>
        <w:right w:val="none" w:sz="0" w:space="0" w:color="auto"/>
      </w:divBdr>
    </w:div>
    <w:div w:id="1210917295">
      <w:marLeft w:val="0"/>
      <w:marRight w:val="0"/>
      <w:marTop w:val="0"/>
      <w:marBottom w:val="0"/>
      <w:divBdr>
        <w:top w:val="none" w:sz="0" w:space="0" w:color="auto"/>
        <w:left w:val="none" w:sz="0" w:space="0" w:color="auto"/>
        <w:bottom w:val="none" w:sz="0" w:space="0" w:color="auto"/>
        <w:right w:val="none" w:sz="0" w:space="0" w:color="auto"/>
      </w:divBdr>
    </w:div>
    <w:div w:id="1210917297">
      <w:marLeft w:val="0"/>
      <w:marRight w:val="0"/>
      <w:marTop w:val="0"/>
      <w:marBottom w:val="0"/>
      <w:divBdr>
        <w:top w:val="none" w:sz="0" w:space="0" w:color="auto"/>
        <w:left w:val="none" w:sz="0" w:space="0" w:color="auto"/>
        <w:bottom w:val="none" w:sz="0" w:space="0" w:color="auto"/>
        <w:right w:val="none" w:sz="0" w:space="0" w:color="auto"/>
      </w:divBdr>
    </w:div>
    <w:div w:id="1210917298">
      <w:marLeft w:val="0"/>
      <w:marRight w:val="0"/>
      <w:marTop w:val="0"/>
      <w:marBottom w:val="0"/>
      <w:divBdr>
        <w:top w:val="none" w:sz="0" w:space="0" w:color="auto"/>
        <w:left w:val="none" w:sz="0" w:space="0" w:color="auto"/>
        <w:bottom w:val="none" w:sz="0" w:space="0" w:color="auto"/>
        <w:right w:val="none" w:sz="0" w:space="0" w:color="auto"/>
      </w:divBdr>
    </w:div>
    <w:div w:id="1210917299">
      <w:marLeft w:val="0"/>
      <w:marRight w:val="0"/>
      <w:marTop w:val="0"/>
      <w:marBottom w:val="0"/>
      <w:divBdr>
        <w:top w:val="none" w:sz="0" w:space="0" w:color="auto"/>
        <w:left w:val="none" w:sz="0" w:space="0" w:color="auto"/>
        <w:bottom w:val="none" w:sz="0" w:space="0" w:color="auto"/>
        <w:right w:val="none" w:sz="0" w:space="0" w:color="auto"/>
      </w:divBdr>
    </w:div>
    <w:div w:id="1210917300">
      <w:marLeft w:val="0"/>
      <w:marRight w:val="0"/>
      <w:marTop w:val="0"/>
      <w:marBottom w:val="0"/>
      <w:divBdr>
        <w:top w:val="none" w:sz="0" w:space="0" w:color="auto"/>
        <w:left w:val="none" w:sz="0" w:space="0" w:color="auto"/>
        <w:bottom w:val="none" w:sz="0" w:space="0" w:color="auto"/>
        <w:right w:val="none" w:sz="0" w:space="0" w:color="auto"/>
      </w:divBdr>
    </w:div>
    <w:div w:id="1210917301">
      <w:marLeft w:val="0"/>
      <w:marRight w:val="0"/>
      <w:marTop w:val="0"/>
      <w:marBottom w:val="0"/>
      <w:divBdr>
        <w:top w:val="none" w:sz="0" w:space="0" w:color="auto"/>
        <w:left w:val="none" w:sz="0" w:space="0" w:color="auto"/>
        <w:bottom w:val="none" w:sz="0" w:space="0" w:color="auto"/>
        <w:right w:val="none" w:sz="0" w:space="0" w:color="auto"/>
      </w:divBdr>
    </w:div>
    <w:div w:id="1210917302">
      <w:marLeft w:val="0"/>
      <w:marRight w:val="0"/>
      <w:marTop w:val="0"/>
      <w:marBottom w:val="0"/>
      <w:divBdr>
        <w:top w:val="none" w:sz="0" w:space="0" w:color="auto"/>
        <w:left w:val="none" w:sz="0" w:space="0" w:color="auto"/>
        <w:bottom w:val="none" w:sz="0" w:space="0" w:color="auto"/>
        <w:right w:val="none" w:sz="0" w:space="0" w:color="auto"/>
      </w:divBdr>
    </w:div>
    <w:div w:id="1210917305">
      <w:marLeft w:val="0"/>
      <w:marRight w:val="0"/>
      <w:marTop w:val="0"/>
      <w:marBottom w:val="0"/>
      <w:divBdr>
        <w:top w:val="none" w:sz="0" w:space="0" w:color="auto"/>
        <w:left w:val="none" w:sz="0" w:space="0" w:color="auto"/>
        <w:bottom w:val="none" w:sz="0" w:space="0" w:color="auto"/>
        <w:right w:val="none" w:sz="0" w:space="0" w:color="auto"/>
      </w:divBdr>
    </w:div>
    <w:div w:id="1210917306">
      <w:marLeft w:val="0"/>
      <w:marRight w:val="0"/>
      <w:marTop w:val="0"/>
      <w:marBottom w:val="0"/>
      <w:divBdr>
        <w:top w:val="none" w:sz="0" w:space="0" w:color="auto"/>
        <w:left w:val="none" w:sz="0" w:space="0" w:color="auto"/>
        <w:bottom w:val="none" w:sz="0" w:space="0" w:color="auto"/>
        <w:right w:val="none" w:sz="0" w:space="0" w:color="auto"/>
      </w:divBdr>
      <w:divsChild>
        <w:div w:id="1210917296">
          <w:marLeft w:val="0"/>
          <w:marRight w:val="0"/>
          <w:marTop w:val="0"/>
          <w:marBottom w:val="0"/>
          <w:divBdr>
            <w:top w:val="none" w:sz="0" w:space="0" w:color="auto"/>
            <w:left w:val="none" w:sz="0" w:space="0" w:color="auto"/>
            <w:bottom w:val="none" w:sz="0" w:space="0" w:color="auto"/>
            <w:right w:val="none" w:sz="0" w:space="0" w:color="auto"/>
          </w:divBdr>
        </w:div>
        <w:div w:id="1210917303">
          <w:marLeft w:val="0"/>
          <w:marRight w:val="0"/>
          <w:marTop w:val="0"/>
          <w:marBottom w:val="0"/>
          <w:divBdr>
            <w:top w:val="none" w:sz="0" w:space="0" w:color="auto"/>
            <w:left w:val="none" w:sz="0" w:space="0" w:color="auto"/>
            <w:bottom w:val="none" w:sz="0" w:space="0" w:color="auto"/>
            <w:right w:val="none" w:sz="0" w:space="0" w:color="auto"/>
          </w:divBdr>
        </w:div>
        <w:div w:id="1210917304">
          <w:marLeft w:val="0"/>
          <w:marRight w:val="0"/>
          <w:marTop w:val="0"/>
          <w:marBottom w:val="0"/>
          <w:divBdr>
            <w:top w:val="none" w:sz="0" w:space="0" w:color="auto"/>
            <w:left w:val="none" w:sz="0" w:space="0" w:color="auto"/>
            <w:bottom w:val="none" w:sz="0" w:space="0" w:color="auto"/>
            <w:right w:val="none" w:sz="0" w:space="0" w:color="auto"/>
          </w:divBdr>
        </w:div>
      </w:divsChild>
    </w:div>
    <w:div w:id="1210917308">
      <w:marLeft w:val="0"/>
      <w:marRight w:val="0"/>
      <w:marTop w:val="0"/>
      <w:marBottom w:val="0"/>
      <w:divBdr>
        <w:top w:val="none" w:sz="0" w:space="0" w:color="auto"/>
        <w:left w:val="none" w:sz="0" w:space="0" w:color="auto"/>
        <w:bottom w:val="none" w:sz="0" w:space="0" w:color="auto"/>
        <w:right w:val="none" w:sz="0" w:space="0" w:color="auto"/>
      </w:divBdr>
      <w:divsChild>
        <w:div w:id="1210917307">
          <w:marLeft w:val="0"/>
          <w:marRight w:val="0"/>
          <w:marTop w:val="0"/>
          <w:marBottom w:val="0"/>
          <w:divBdr>
            <w:top w:val="none" w:sz="0" w:space="0" w:color="auto"/>
            <w:left w:val="none" w:sz="0" w:space="0" w:color="auto"/>
            <w:bottom w:val="none" w:sz="0" w:space="0" w:color="auto"/>
            <w:right w:val="none" w:sz="0" w:space="0" w:color="auto"/>
          </w:divBdr>
        </w:div>
        <w:div w:id="1210917309">
          <w:marLeft w:val="0"/>
          <w:marRight w:val="0"/>
          <w:marTop w:val="0"/>
          <w:marBottom w:val="0"/>
          <w:divBdr>
            <w:top w:val="none" w:sz="0" w:space="0" w:color="auto"/>
            <w:left w:val="none" w:sz="0" w:space="0" w:color="auto"/>
            <w:bottom w:val="none" w:sz="0" w:space="0" w:color="auto"/>
            <w:right w:val="none" w:sz="0" w:space="0" w:color="auto"/>
          </w:divBdr>
        </w:div>
        <w:div w:id="1210917310">
          <w:marLeft w:val="0"/>
          <w:marRight w:val="0"/>
          <w:marTop w:val="0"/>
          <w:marBottom w:val="0"/>
          <w:divBdr>
            <w:top w:val="none" w:sz="0" w:space="0" w:color="auto"/>
            <w:left w:val="none" w:sz="0" w:space="0" w:color="auto"/>
            <w:bottom w:val="none" w:sz="0" w:space="0" w:color="auto"/>
            <w:right w:val="none" w:sz="0" w:space="0" w:color="auto"/>
          </w:divBdr>
        </w:div>
        <w:div w:id="1210917311">
          <w:marLeft w:val="0"/>
          <w:marRight w:val="0"/>
          <w:marTop w:val="0"/>
          <w:marBottom w:val="0"/>
          <w:divBdr>
            <w:top w:val="none" w:sz="0" w:space="0" w:color="auto"/>
            <w:left w:val="none" w:sz="0" w:space="0" w:color="auto"/>
            <w:bottom w:val="none" w:sz="0" w:space="0" w:color="auto"/>
            <w:right w:val="none" w:sz="0" w:space="0" w:color="auto"/>
          </w:divBdr>
        </w:div>
      </w:divsChild>
    </w:div>
    <w:div w:id="1210917312">
      <w:marLeft w:val="0"/>
      <w:marRight w:val="0"/>
      <w:marTop w:val="0"/>
      <w:marBottom w:val="0"/>
      <w:divBdr>
        <w:top w:val="none" w:sz="0" w:space="0" w:color="auto"/>
        <w:left w:val="none" w:sz="0" w:space="0" w:color="auto"/>
        <w:bottom w:val="none" w:sz="0" w:space="0" w:color="auto"/>
        <w:right w:val="none" w:sz="0" w:space="0" w:color="auto"/>
      </w:divBdr>
    </w:div>
    <w:div w:id="1210917313">
      <w:marLeft w:val="0"/>
      <w:marRight w:val="0"/>
      <w:marTop w:val="0"/>
      <w:marBottom w:val="0"/>
      <w:divBdr>
        <w:top w:val="none" w:sz="0" w:space="0" w:color="auto"/>
        <w:left w:val="none" w:sz="0" w:space="0" w:color="auto"/>
        <w:bottom w:val="none" w:sz="0" w:space="0" w:color="auto"/>
        <w:right w:val="none" w:sz="0" w:space="0" w:color="auto"/>
      </w:divBdr>
    </w:div>
    <w:div w:id="1210917314">
      <w:marLeft w:val="0"/>
      <w:marRight w:val="0"/>
      <w:marTop w:val="0"/>
      <w:marBottom w:val="0"/>
      <w:divBdr>
        <w:top w:val="none" w:sz="0" w:space="0" w:color="auto"/>
        <w:left w:val="none" w:sz="0" w:space="0" w:color="auto"/>
        <w:bottom w:val="none" w:sz="0" w:space="0" w:color="auto"/>
        <w:right w:val="none" w:sz="0" w:space="0" w:color="auto"/>
      </w:divBdr>
    </w:div>
    <w:div w:id="1210917315">
      <w:marLeft w:val="0"/>
      <w:marRight w:val="0"/>
      <w:marTop w:val="0"/>
      <w:marBottom w:val="0"/>
      <w:divBdr>
        <w:top w:val="none" w:sz="0" w:space="0" w:color="auto"/>
        <w:left w:val="none" w:sz="0" w:space="0" w:color="auto"/>
        <w:bottom w:val="none" w:sz="0" w:space="0" w:color="auto"/>
        <w:right w:val="none" w:sz="0" w:space="0" w:color="auto"/>
      </w:divBdr>
    </w:div>
    <w:div w:id="1210917316">
      <w:marLeft w:val="0"/>
      <w:marRight w:val="0"/>
      <w:marTop w:val="0"/>
      <w:marBottom w:val="0"/>
      <w:divBdr>
        <w:top w:val="none" w:sz="0" w:space="0" w:color="auto"/>
        <w:left w:val="none" w:sz="0" w:space="0" w:color="auto"/>
        <w:bottom w:val="none" w:sz="0" w:space="0" w:color="auto"/>
        <w:right w:val="none" w:sz="0" w:space="0" w:color="auto"/>
      </w:divBdr>
    </w:div>
    <w:div w:id="1210917317">
      <w:marLeft w:val="0"/>
      <w:marRight w:val="0"/>
      <w:marTop w:val="0"/>
      <w:marBottom w:val="0"/>
      <w:divBdr>
        <w:top w:val="none" w:sz="0" w:space="0" w:color="auto"/>
        <w:left w:val="none" w:sz="0" w:space="0" w:color="auto"/>
        <w:bottom w:val="none" w:sz="0" w:space="0" w:color="auto"/>
        <w:right w:val="none" w:sz="0" w:space="0" w:color="auto"/>
      </w:divBdr>
    </w:div>
    <w:div w:id="1210917318">
      <w:marLeft w:val="0"/>
      <w:marRight w:val="0"/>
      <w:marTop w:val="0"/>
      <w:marBottom w:val="0"/>
      <w:divBdr>
        <w:top w:val="none" w:sz="0" w:space="0" w:color="auto"/>
        <w:left w:val="none" w:sz="0" w:space="0" w:color="auto"/>
        <w:bottom w:val="none" w:sz="0" w:space="0" w:color="auto"/>
        <w:right w:val="none" w:sz="0" w:space="0" w:color="auto"/>
      </w:divBdr>
    </w:div>
    <w:div w:id="1210917319">
      <w:marLeft w:val="0"/>
      <w:marRight w:val="0"/>
      <w:marTop w:val="0"/>
      <w:marBottom w:val="0"/>
      <w:divBdr>
        <w:top w:val="none" w:sz="0" w:space="0" w:color="auto"/>
        <w:left w:val="none" w:sz="0" w:space="0" w:color="auto"/>
        <w:bottom w:val="none" w:sz="0" w:space="0" w:color="auto"/>
        <w:right w:val="none" w:sz="0" w:space="0" w:color="auto"/>
      </w:divBdr>
    </w:div>
    <w:div w:id="1210917320">
      <w:marLeft w:val="0"/>
      <w:marRight w:val="0"/>
      <w:marTop w:val="0"/>
      <w:marBottom w:val="0"/>
      <w:divBdr>
        <w:top w:val="none" w:sz="0" w:space="0" w:color="auto"/>
        <w:left w:val="none" w:sz="0" w:space="0" w:color="auto"/>
        <w:bottom w:val="none" w:sz="0" w:space="0" w:color="auto"/>
        <w:right w:val="none" w:sz="0" w:space="0" w:color="auto"/>
      </w:divBdr>
    </w:div>
    <w:div w:id="1210917321">
      <w:marLeft w:val="0"/>
      <w:marRight w:val="0"/>
      <w:marTop w:val="0"/>
      <w:marBottom w:val="0"/>
      <w:divBdr>
        <w:top w:val="none" w:sz="0" w:space="0" w:color="auto"/>
        <w:left w:val="none" w:sz="0" w:space="0" w:color="auto"/>
        <w:bottom w:val="none" w:sz="0" w:space="0" w:color="auto"/>
        <w:right w:val="none" w:sz="0" w:space="0" w:color="auto"/>
      </w:divBdr>
    </w:div>
    <w:div w:id="1210917322">
      <w:marLeft w:val="0"/>
      <w:marRight w:val="0"/>
      <w:marTop w:val="0"/>
      <w:marBottom w:val="0"/>
      <w:divBdr>
        <w:top w:val="none" w:sz="0" w:space="0" w:color="auto"/>
        <w:left w:val="none" w:sz="0" w:space="0" w:color="auto"/>
        <w:bottom w:val="none" w:sz="0" w:space="0" w:color="auto"/>
        <w:right w:val="none" w:sz="0" w:space="0" w:color="auto"/>
      </w:divBdr>
    </w:div>
    <w:div w:id="1210917323">
      <w:marLeft w:val="0"/>
      <w:marRight w:val="0"/>
      <w:marTop w:val="0"/>
      <w:marBottom w:val="0"/>
      <w:divBdr>
        <w:top w:val="none" w:sz="0" w:space="0" w:color="auto"/>
        <w:left w:val="none" w:sz="0" w:space="0" w:color="auto"/>
        <w:bottom w:val="none" w:sz="0" w:space="0" w:color="auto"/>
        <w:right w:val="none" w:sz="0" w:space="0" w:color="auto"/>
      </w:divBdr>
    </w:div>
    <w:div w:id="1210917324">
      <w:marLeft w:val="0"/>
      <w:marRight w:val="0"/>
      <w:marTop w:val="0"/>
      <w:marBottom w:val="0"/>
      <w:divBdr>
        <w:top w:val="none" w:sz="0" w:space="0" w:color="auto"/>
        <w:left w:val="none" w:sz="0" w:space="0" w:color="auto"/>
        <w:bottom w:val="none" w:sz="0" w:space="0" w:color="auto"/>
        <w:right w:val="none" w:sz="0" w:space="0" w:color="auto"/>
      </w:divBdr>
    </w:div>
    <w:div w:id="1210917325">
      <w:marLeft w:val="0"/>
      <w:marRight w:val="0"/>
      <w:marTop w:val="0"/>
      <w:marBottom w:val="0"/>
      <w:divBdr>
        <w:top w:val="none" w:sz="0" w:space="0" w:color="auto"/>
        <w:left w:val="none" w:sz="0" w:space="0" w:color="auto"/>
        <w:bottom w:val="none" w:sz="0" w:space="0" w:color="auto"/>
        <w:right w:val="none" w:sz="0" w:space="0" w:color="auto"/>
      </w:divBdr>
    </w:div>
    <w:div w:id="1210917329">
      <w:marLeft w:val="0"/>
      <w:marRight w:val="0"/>
      <w:marTop w:val="0"/>
      <w:marBottom w:val="0"/>
      <w:divBdr>
        <w:top w:val="none" w:sz="0" w:space="0" w:color="auto"/>
        <w:left w:val="none" w:sz="0" w:space="0" w:color="auto"/>
        <w:bottom w:val="none" w:sz="0" w:space="0" w:color="auto"/>
        <w:right w:val="none" w:sz="0" w:space="0" w:color="auto"/>
      </w:divBdr>
      <w:divsChild>
        <w:div w:id="1210917326">
          <w:marLeft w:val="0"/>
          <w:marRight w:val="0"/>
          <w:marTop w:val="0"/>
          <w:marBottom w:val="0"/>
          <w:divBdr>
            <w:top w:val="none" w:sz="0" w:space="0" w:color="auto"/>
            <w:left w:val="none" w:sz="0" w:space="0" w:color="auto"/>
            <w:bottom w:val="none" w:sz="0" w:space="0" w:color="auto"/>
            <w:right w:val="none" w:sz="0" w:space="0" w:color="auto"/>
          </w:divBdr>
        </w:div>
        <w:div w:id="1210917327">
          <w:marLeft w:val="0"/>
          <w:marRight w:val="0"/>
          <w:marTop w:val="0"/>
          <w:marBottom w:val="0"/>
          <w:divBdr>
            <w:top w:val="none" w:sz="0" w:space="0" w:color="auto"/>
            <w:left w:val="none" w:sz="0" w:space="0" w:color="auto"/>
            <w:bottom w:val="none" w:sz="0" w:space="0" w:color="auto"/>
            <w:right w:val="none" w:sz="0" w:space="0" w:color="auto"/>
          </w:divBdr>
        </w:div>
        <w:div w:id="1210917328">
          <w:marLeft w:val="0"/>
          <w:marRight w:val="0"/>
          <w:marTop w:val="0"/>
          <w:marBottom w:val="0"/>
          <w:divBdr>
            <w:top w:val="none" w:sz="0" w:space="0" w:color="auto"/>
            <w:left w:val="none" w:sz="0" w:space="0" w:color="auto"/>
            <w:bottom w:val="none" w:sz="0" w:space="0" w:color="auto"/>
            <w:right w:val="none" w:sz="0" w:space="0" w:color="auto"/>
          </w:divBdr>
        </w:div>
        <w:div w:id="1210917330">
          <w:marLeft w:val="0"/>
          <w:marRight w:val="0"/>
          <w:marTop w:val="0"/>
          <w:marBottom w:val="0"/>
          <w:divBdr>
            <w:top w:val="none" w:sz="0" w:space="0" w:color="auto"/>
            <w:left w:val="none" w:sz="0" w:space="0" w:color="auto"/>
            <w:bottom w:val="none" w:sz="0" w:space="0" w:color="auto"/>
            <w:right w:val="none" w:sz="0" w:space="0" w:color="auto"/>
          </w:divBdr>
        </w:div>
        <w:div w:id="1210917331">
          <w:marLeft w:val="0"/>
          <w:marRight w:val="0"/>
          <w:marTop w:val="0"/>
          <w:marBottom w:val="0"/>
          <w:divBdr>
            <w:top w:val="none" w:sz="0" w:space="0" w:color="auto"/>
            <w:left w:val="none" w:sz="0" w:space="0" w:color="auto"/>
            <w:bottom w:val="none" w:sz="0" w:space="0" w:color="auto"/>
            <w:right w:val="none" w:sz="0" w:space="0" w:color="auto"/>
          </w:divBdr>
        </w:div>
        <w:div w:id="1210917332">
          <w:marLeft w:val="0"/>
          <w:marRight w:val="0"/>
          <w:marTop w:val="0"/>
          <w:marBottom w:val="0"/>
          <w:divBdr>
            <w:top w:val="none" w:sz="0" w:space="0" w:color="auto"/>
            <w:left w:val="none" w:sz="0" w:space="0" w:color="auto"/>
            <w:bottom w:val="none" w:sz="0" w:space="0" w:color="auto"/>
            <w:right w:val="none" w:sz="0" w:space="0" w:color="auto"/>
          </w:divBdr>
        </w:div>
      </w:divsChild>
    </w:div>
    <w:div w:id="1210917333">
      <w:marLeft w:val="0"/>
      <w:marRight w:val="0"/>
      <w:marTop w:val="0"/>
      <w:marBottom w:val="0"/>
      <w:divBdr>
        <w:top w:val="none" w:sz="0" w:space="0" w:color="auto"/>
        <w:left w:val="none" w:sz="0" w:space="0" w:color="auto"/>
        <w:bottom w:val="none" w:sz="0" w:space="0" w:color="auto"/>
        <w:right w:val="none" w:sz="0" w:space="0" w:color="auto"/>
      </w:divBdr>
    </w:div>
    <w:div w:id="1210917334">
      <w:marLeft w:val="0"/>
      <w:marRight w:val="0"/>
      <w:marTop w:val="0"/>
      <w:marBottom w:val="0"/>
      <w:divBdr>
        <w:top w:val="none" w:sz="0" w:space="0" w:color="auto"/>
        <w:left w:val="none" w:sz="0" w:space="0" w:color="auto"/>
        <w:bottom w:val="none" w:sz="0" w:space="0" w:color="auto"/>
        <w:right w:val="none" w:sz="0" w:space="0" w:color="auto"/>
      </w:divBdr>
    </w:div>
    <w:div w:id="1210917335">
      <w:marLeft w:val="0"/>
      <w:marRight w:val="0"/>
      <w:marTop w:val="0"/>
      <w:marBottom w:val="0"/>
      <w:divBdr>
        <w:top w:val="none" w:sz="0" w:space="0" w:color="auto"/>
        <w:left w:val="none" w:sz="0" w:space="0" w:color="auto"/>
        <w:bottom w:val="none" w:sz="0" w:space="0" w:color="auto"/>
        <w:right w:val="none" w:sz="0" w:space="0" w:color="auto"/>
      </w:divBdr>
    </w:div>
    <w:div w:id="1210917342">
      <w:marLeft w:val="0"/>
      <w:marRight w:val="0"/>
      <w:marTop w:val="0"/>
      <w:marBottom w:val="0"/>
      <w:divBdr>
        <w:top w:val="none" w:sz="0" w:space="0" w:color="auto"/>
        <w:left w:val="none" w:sz="0" w:space="0" w:color="auto"/>
        <w:bottom w:val="none" w:sz="0" w:space="0" w:color="auto"/>
        <w:right w:val="none" w:sz="0" w:space="0" w:color="auto"/>
      </w:divBdr>
      <w:divsChild>
        <w:div w:id="1210917337">
          <w:marLeft w:val="0"/>
          <w:marRight w:val="0"/>
          <w:marTop w:val="0"/>
          <w:marBottom w:val="0"/>
          <w:divBdr>
            <w:top w:val="none" w:sz="0" w:space="0" w:color="auto"/>
            <w:left w:val="none" w:sz="0" w:space="0" w:color="auto"/>
            <w:bottom w:val="none" w:sz="0" w:space="0" w:color="auto"/>
            <w:right w:val="none" w:sz="0" w:space="0" w:color="auto"/>
          </w:divBdr>
        </w:div>
        <w:div w:id="1210917343">
          <w:marLeft w:val="0"/>
          <w:marRight w:val="0"/>
          <w:marTop w:val="0"/>
          <w:marBottom w:val="0"/>
          <w:divBdr>
            <w:top w:val="none" w:sz="0" w:space="0" w:color="auto"/>
            <w:left w:val="none" w:sz="0" w:space="0" w:color="auto"/>
            <w:bottom w:val="none" w:sz="0" w:space="0" w:color="auto"/>
            <w:right w:val="none" w:sz="0" w:space="0" w:color="auto"/>
          </w:divBdr>
        </w:div>
        <w:div w:id="1210917344">
          <w:marLeft w:val="0"/>
          <w:marRight w:val="0"/>
          <w:marTop w:val="0"/>
          <w:marBottom w:val="0"/>
          <w:divBdr>
            <w:top w:val="none" w:sz="0" w:space="0" w:color="auto"/>
            <w:left w:val="none" w:sz="0" w:space="0" w:color="auto"/>
            <w:bottom w:val="none" w:sz="0" w:space="0" w:color="auto"/>
            <w:right w:val="none" w:sz="0" w:space="0" w:color="auto"/>
          </w:divBdr>
        </w:div>
        <w:div w:id="1210917354">
          <w:marLeft w:val="0"/>
          <w:marRight w:val="0"/>
          <w:marTop w:val="0"/>
          <w:marBottom w:val="0"/>
          <w:divBdr>
            <w:top w:val="none" w:sz="0" w:space="0" w:color="auto"/>
            <w:left w:val="none" w:sz="0" w:space="0" w:color="auto"/>
            <w:bottom w:val="none" w:sz="0" w:space="0" w:color="auto"/>
            <w:right w:val="none" w:sz="0" w:space="0" w:color="auto"/>
          </w:divBdr>
        </w:div>
        <w:div w:id="1210917357">
          <w:marLeft w:val="0"/>
          <w:marRight w:val="0"/>
          <w:marTop w:val="0"/>
          <w:marBottom w:val="0"/>
          <w:divBdr>
            <w:top w:val="none" w:sz="0" w:space="0" w:color="auto"/>
            <w:left w:val="none" w:sz="0" w:space="0" w:color="auto"/>
            <w:bottom w:val="none" w:sz="0" w:space="0" w:color="auto"/>
            <w:right w:val="none" w:sz="0" w:space="0" w:color="auto"/>
          </w:divBdr>
        </w:div>
        <w:div w:id="1210917359">
          <w:marLeft w:val="0"/>
          <w:marRight w:val="0"/>
          <w:marTop w:val="0"/>
          <w:marBottom w:val="0"/>
          <w:divBdr>
            <w:top w:val="none" w:sz="0" w:space="0" w:color="auto"/>
            <w:left w:val="none" w:sz="0" w:space="0" w:color="auto"/>
            <w:bottom w:val="none" w:sz="0" w:space="0" w:color="auto"/>
            <w:right w:val="none" w:sz="0" w:space="0" w:color="auto"/>
          </w:divBdr>
        </w:div>
      </w:divsChild>
    </w:div>
    <w:div w:id="1210917345">
      <w:marLeft w:val="0"/>
      <w:marRight w:val="0"/>
      <w:marTop w:val="0"/>
      <w:marBottom w:val="0"/>
      <w:divBdr>
        <w:top w:val="none" w:sz="0" w:space="0" w:color="auto"/>
        <w:left w:val="none" w:sz="0" w:space="0" w:color="auto"/>
        <w:bottom w:val="none" w:sz="0" w:space="0" w:color="auto"/>
        <w:right w:val="none" w:sz="0" w:space="0" w:color="auto"/>
      </w:divBdr>
    </w:div>
    <w:div w:id="1210917348">
      <w:marLeft w:val="0"/>
      <w:marRight w:val="0"/>
      <w:marTop w:val="0"/>
      <w:marBottom w:val="0"/>
      <w:divBdr>
        <w:top w:val="none" w:sz="0" w:space="0" w:color="auto"/>
        <w:left w:val="none" w:sz="0" w:space="0" w:color="auto"/>
        <w:bottom w:val="none" w:sz="0" w:space="0" w:color="auto"/>
        <w:right w:val="none" w:sz="0" w:space="0" w:color="auto"/>
      </w:divBdr>
    </w:div>
    <w:div w:id="1210917349">
      <w:marLeft w:val="0"/>
      <w:marRight w:val="0"/>
      <w:marTop w:val="0"/>
      <w:marBottom w:val="0"/>
      <w:divBdr>
        <w:top w:val="none" w:sz="0" w:space="0" w:color="auto"/>
        <w:left w:val="none" w:sz="0" w:space="0" w:color="auto"/>
        <w:bottom w:val="none" w:sz="0" w:space="0" w:color="auto"/>
        <w:right w:val="none" w:sz="0" w:space="0" w:color="auto"/>
      </w:divBdr>
    </w:div>
    <w:div w:id="1210917350">
      <w:marLeft w:val="0"/>
      <w:marRight w:val="0"/>
      <w:marTop w:val="0"/>
      <w:marBottom w:val="0"/>
      <w:divBdr>
        <w:top w:val="none" w:sz="0" w:space="0" w:color="auto"/>
        <w:left w:val="none" w:sz="0" w:space="0" w:color="auto"/>
        <w:bottom w:val="none" w:sz="0" w:space="0" w:color="auto"/>
        <w:right w:val="none" w:sz="0" w:space="0" w:color="auto"/>
      </w:divBdr>
    </w:div>
    <w:div w:id="1210917352">
      <w:marLeft w:val="0"/>
      <w:marRight w:val="0"/>
      <w:marTop w:val="0"/>
      <w:marBottom w:val="0"/>
      <w:divBdr>
        <w:top w:val="none" w:sz="0" w:space="0" w:color="auto"/>
        <w:left w:val="none" w:sz="0" w:space="0" w:color="auto"/>
        <w:bottom w:val="none" w:sz="0" w:space="0" w:color="auto"/>
        <w:right w:val="none" w:sz="0" w:space="0" w:color="auto"/>
      </w:divBdr>
      <w:divsChild>
        <w:div w:id="1210917338">
          <w:marLeft w:val="0"/>
          <w:marRight w:val="0"/>
          <w:marTop w:val="0"/>
          <w:marBottom w:val="0"/>
          <w:divBdr>
            <w:top w:val="none" w:sz="0" w:space="0" w:color="auto"/>
            <w:left w:val="none" w:sz="0" w:space="0" w:color="auto"/>
            <w:bottom w:val="none" w:sz="0" w:space="0" w:color="auto"/>
            <w:right w:val="none" w:sz="0" w:space="0" w:color="auto"/>
          </w:divBdr>
          <w:divsChild>
            <w:div w:id="1210917340">
              <w:marLeft w:val="60"/>
              <w:marRight w:val="0"/>
              <w:marTop w:val="0"/>
              <w:marBottom w:val="0"/>
              <w:divBdr>
                <w:top w:val="none" w:sz="0" w:space="0" w:color="auto"/>
                <w:left w:val="none" w:sz="0" w:space="0" w:color="auto"/>
                <w:bottom w:val="none" w:sz="0" w:space="0" w:color="auto"/>
                <w:right w:val="none" w:sz="0" w:space="0" w:color="auto"/>
              </w:divBdr>
            </w:div>
            <w:div w:id="1210917341">
              <w:marLeft w:val="300"/>
              <w:marRight w:val="0"/>
              <w:marTop w:val="0"/>
              <w:marBottom w:val="0"/>
              <w:divBdr>
                <w:top w:val="none" w:sz="0" w:space="0" w:color="auto"/>
                <w:left w:val="none" w:sz="0" w:space="0" w:color="auto"/>
                <w:bottom w:val="none" w:sz="0" w:space="0" w:color="auto"/>
                <w:right w:val="none" w:sz="0" w:space="0" w:color="auto"/>
              </w:divBdr>
            </w:div>
            <w:div w:id="1210917346">
              <w:marLeft w:val="0"/>
              <w:marRight w:val="0"/>
              <w:marTop w:val="0"/>
              <w:marBottom w:val="0"/>
              <w:divBdr>
                <w:top w:val="none" w:sz="0" w:space="0" w:color="auto"/>
                <w:left w:val="none" w:sz="0" w:space="0" w:color="auto"/>
                <w:bottom w:val="none" w:sz="0" w:space="0" w:color="auto"/>
                <w:right w:val="none" w:sz="0" w:space="0" w:color="auto"/>
              </w:divBdr>
            </w:div>
            <w:div w:id="1210917347">
              <w:marLeft w:val="0"/>
              <w:marRight w:val="0"/>
              <w:marTop w:val="0"/>
              <w:marBottom w:val="0"/>
              <w:divBdr>
                <w:top w:val="none" w:sz="0" w:space="0" w:color="auto"/>
                <w:left w:val="none" w:sz="0" w:space="0" w:color="auto"/>
                <w:bottom w:val="none" w:sz="0" w:space="0" w:color="auto"/>
                <w:right w:val="none" w:sz="0" w:space="0" w:color="auto"/>
              </w:divBdr>
            </w:div>
            <w:div w:id="1210917358">
              <w:marLeft w:val="300"/>
              <w:marRight w:val="0"/>
              <w:marTop w:val="0"/>
              <w:marBottom w:val="0"/>
              <w:divBdr>
                <w:top w:val="none" w:sz="0" w:space="0" w:color="auto"/>
                <w:left w:val="none" w:sz="0" w:space="0" w:color="auto"/>
                <w:bottom w:val="none" w:sz="0" w:space="0" w:color="auto"/>
                <w:right w:val="none" w:sz="0" w:space="0" w:color="auto"/>
              </w:divBdr>
            </w:div>
          </w:divsChild>
        </w:div>
        <w:div w:id="1210917361">
          <w:marLeft w:val="0"/>
          <w:marRight w:val="0"/>
          <w:marTop w:val="0"/>
          <w:marBottom w:val="0"/>
          <w:divBdr>
            <w:top w:val="none" w:sz="0" w:space="0" w:color="auto"/>
            <w:left w:val="none" w:sz="0" w:space="0" w:color="auto"/>
            <w:bottom w:val="none" w:sz="0" w:space="0" w:color="auto"/>
            <w:right w:val="none" w:sz="0" w:space="0" w:color="auto"/>
          </w:divBdr>
          <w:divsChild>
            <w:div w:id="1210917351">
              <w:marLeft w:val="0"/>
              <w:marRight w:val="0"/>
              <w:marTop w:val="120"/>
              <w:marBottom w:val="0"/>
              <w:divBdr>
                <w:top w:val="none" w:sz="0" w:space="0" w:color="auto"/>
                <w:left w:val="none" w:sz="0" w:space="0" w:color="auto"/>
                <w:bottom w:val="none" w:sz="0" w:space="0" w:color="auto"/>
                <w:right w:val="none" w:sz="0" w:space="0" w:color="auto"/>
              </w:divBdr>
              <w:divsChild>
                <w:div w:id="1210917360">
                  <w:marLeft w:val="0"/>
                  <w:marRight w:val="0"/>
                  <w:marTop w:val="0"/>
                  <w:marBottom w:val="0"/>
                  <w:divBdr>
                    <w:top w:val="none" w:sz="0" w:space="0" w:color="auto"/>
                    <w:left w:val="none" w:sz="0" w:space="0" w:color="auto"/>
                    <w:bottom w:val="none" w:sz="0" w:space="0" w:color="auto"/>
                    <w:right w:val="none" w:sz="0" w:space="0" w:color="auto"/>
                  </w:divBdr>
                  <w:divsChild>
                    <w:div w:id="1210917336">
                      <w:marLeft w:val="0"/>
                      <w:marRight w:val="0"/>
                      <w:marTop w:val="0"/>
                      <w:marBottom w:val="0"/>
                      <w:divBdr>
                        <w:top w:val="none" w:sz="0" w:space="0" w:color="auto"/>
                        <w:left w:val="none" w:sz="0" w:space="0" w:color="auto"/>
                        <w:bottom w:val="none" w:sz="0" w:space="0" w:color="auto"/>
                        <w:right w:val="none" w:sz="0" w:space="0" w:color="auto"/>
                      </w:divBdr>
                      <w:divsChild>
                        <w:div w:id="121091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917353">
      <w:marLeft w:val="0"/>
      <w:marRight w:val="0"/>
      <w:marTop w:val="0"/>
      <w:marBottom w:val="0"/>
      <w:divBdr>
        <w:top w:val="none" w:sz="0" w:space="0" w:color="auto"/>
        <w:left w:val="none" w:sz="0" w:space="0" w:color="auto"/>
        <w:bottom w:val="none" w:sz="0" w:space="0" w:color="auto"/>
        <w:right w:val="none" w:sz="0" w:space="0" w:color="auto"/>
      </w:divBdr>
    </w:div>
    <w:div w:id="1210917355">
      <w:marLeft w:val="0"/>
      <w:marRight w:val="0"/>
      <w:marTop w:val="0"/>
      <w:marBottom w:val="0"/>
      <w:divBdr>
        <w:top w:val="none" w:sz="0" w:space="0" w:color="auto"/>
        <w:left w:val="none" w:sz="0" w:space="0" w:color="auto"/>
        <w:bottom w:val="none" w:sz="0" w:space="0" w:color="auto"/>
        <w:right w:val="none" w:sz="0" w:space="0" w:color="auto"/>
      </w:divBdr>
    </w:div>
    <w:div w:id="1210917356">
      <w:marLeft w:val="0"/>
      <w:marRight w:val="0"/>
      <w:marTop w:val="0"/>
      <w:marBottom w:val="0"/>
      <w:divBdr>
        <w:top w:val="none" w:sz="0" w:space="0" w:color="auto"/>
        <w:left w:val="none" w:sz="0" w:space="0" w:color="auto"/>
        <w:bottom w:val="none" w:sz="0" w:space="0" w:color="auto"/>
        <w:right w:val="none" w:sz="0" w:space="0" w:color="auto"/>
      </w:divBdr>
    </w:div>
    <w:div w:id="1210917363">
      <w:marLeft w:val="0"/>
      <w:marRight w:val="0"/>
      <w:marTop w:val="0"/>
      <w:marBottom w:val="0"/>
      <w:divBdr>
        <w:top w:val="none" w:sz="0" w:space="0" w:color="auto"/>
        <w:left w:val="none" w:sz="0" w:space="0" w:color="auto"/>
        <w:bottom w:val="none" w:sz="0" w:space="0" w:color="auto"/>
        <w:right w:val="none" w:sz="0" w:space="0" w:color="auto"/>
      </w:divBdr>
      <w:divsChild>
        <w:div w:id="1210917362">
          <w:marLeft w:val="0"/>
          <w:marRight w:val="0"/>
          <w:marTop w:val="0"/>
          <w:marBottom w:val="0"/>
          <w:divBdr>
            <w:top w:val="none" w:sz="0" w:space="0" w:color="auto"/>
            <w:left w:val="none" w:sz="0" w:space="0" w:color="auto"/>
            <w:bottom w:val="none" w:sz="0" w:space="0" w:color="auto"/>
            <w:right w:val="none" w:sz="0" w:space="0" w:color="auto"/>
          </w:divBdr>
        </w:div>
        <w:div w:id="1210917364">
          <w:marLeft w:val="0"/>
          <w:marRight w:val="0"/>
          <w:marTop w:val="0"/>
          <w:marBottom w:val="0"/>
          <w:divBdr>
            <w:top w:val="none" w:sz="0" w:space="0" w:color="auto"/>
            <w:left w:val="none" w:sz="0" w:space="0" w:color="auto"/>
            <w:bottom w:val="none" w:sz="0" w:space="0" w:color="auto"/>
            <w:right w:val="none" w:sz="0" w:space="0" w:color="auto"/>
          </w:divBdr>
        </w:div>
      </w:divsChild>
    </w:div>
    <w:div w:id="1210917365">
      <w:marLeft w:val="0"/>
      <w:marRight w:val="0"/>
      <w:marTop w:val="0"/>
      <w:marBottom w:val="0"/>
      <w:divBdr>
        <w:top w:val="none" w:sz="0" w:space="0" w:color="auto"/>
        <w:left w:val="none" w:sz="0" w:space="0" w:color="auto"/>
        <w:bottom w:val="none" w:sz="0" w:space="0" w:color="auto"/>
        <w:right w:val="none" w:sz="0" w:space="0" w:color="auto"/>
      </w:divBdr>
    </w:div>
    <w:div w:id="1210917366">
      <w:marLeft w:val="0"/>
      <w:marRight w:val="0"/>
      <w:marTop w:val="0"/>
      <w:marBottom w:val="0"/>
      <w:divBdr>
        <w:top w:val="none" w:sz="0" w:space="0" w:color="auto"/>
        <w:left w:val="none" w:sz="0" w:space="0" w:color="auto"/>
        <w:bottom w:val="none" w:sz="0" w:space="0" w:color="auto"/>
        <w:right w:val="none" w:sz="0" w:space="0" w:color="auto"/>
      </w:divBdr>
      <w:divsChild>
        <w:div w:id="1210917370">
          <w:marLeft w:val="0"/>
          <w:marRight w:val="0"/>
          <w:marTop w:val="0"/>
          <w:marBottom w:val="0"/>
          <w:divBdr>
            <w:top w:val="none" w:sz="0" w:space="0" w:color="auto"/>
            <w:left w:val="none" w:sz="0" w:space="0" w:color="auto"/>
            <w:bottom w:val="none" w:sz="0" w:space="0" w:color="auto"/>
            <w:right w:val="none" w:sz="0" w:space="0" w:color="auto"/>
          </w:divBdr>
          <w:divsChild>
            <w:div w:id="12109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17367">
      <w:marLeft w:val="0"/>
      <w:marRight w:val="0"/>
      <w:marTop w:val="0"/>
      <w:marBottom w:val="0"/>
      <w:divBdr>
        <w:top w:val="none" w:sz="0" w:space="0" w:color="auto"/>
        <w:left w:val="none" w:sz="0" w:space="0" w:color="auto"/>
        <w:bottom w:val="none" w:sz="0" w:space="0" w:color="auto"/>
        <w:right w:val="none" w:sz="0" w:space="0" w:color="auto"/>
      </w:divBdr>
    </w:div>
    <w:div w:id="1210917369">
      <w:marLeft w:val="0"/>
      <w:marRight w:val="0"/>
      <w:marTop w:val="0"/>
      <w:marBottom w:val="0"/>
      <w:divBdr>
        <w:top w:val="none" w:sz="0" w:space="0" w:color="auto"/>
        <w:left w:val="none" w:sz="0" w:space="0" w:color="auto"/>
        <w:bottom w:val="none" w:sz="0" w:space="0" w:color="auto"/>
        <w:right w:val="none" w:sz="0" w:space="0" w:color="auto"/>
      </w:divBdr>
    </w:div>
    <w:div w:id="1210917371">
      <w:marLeft w:val="0"/>
      <w:marRight w:val="0"/>
      <w:marTop w:val="0"/>
      <w:marBottom w:val="0"/>
      <w:divBdr>
        <w:top w:val="none" w:sz="0" w:space="0" w:color="auto"/>
        <w:left w:val="none" w:sz="0" w:space="0" w:color="auto"/>
        <w:bottom w:val="none" w:sz="0" w:space="0" w:color="auto"/>
        <w:right w:val="none" w:sz="0" w:space="0" w:color="auto"/>
      </w:divBdr>
    </w:div>
    <w:div w:id="1210917372">
      <w:marLeft w:val="0"/>
      <w:marRight w:val="0"/>
      <w:marTop w:val="0"/>
      <w:marBottom w:val="0"/>
      <w:divBdr>
        <w:top w:val="none" w:sz="0" w:space="0" w:color="auto"/>
        <w:left w:val="none" w:sz="0" w:space="0" w:color="auto"/>
        <w:bottom w:val="none" w:sz="0" w:space="0" w:color="auto"/>
        <w:right w:val="none" w:sz="0" w:space="0" w:color="auto"/>
      </w:divBdr>
    </w:div>
    <w:div w:id="1210917373">
      <w:marLeft w:val="0"/>
      <w:marRight w:val="0"/>
      <w:marTop w:val="0"/>
      <w:marBottom w:val="0"/>
      <w:divBdr>
        <w:top w:val="none" w:sz="0" w:space="0" w:color="auto"/>
        <w:left w:val="none" w:sz="0" w:space="0" w:color="auto"/>
        <w:bottom w:val="none" w:sz="0" w:space="0" w:color="auto"/>
        <w:right w:val="none" w:sz="0" w:space="0" w:color="auto"/>
      </w:divBdr>
    </w:div>
    <w:div w:id="1210917374">
      <w:marLeft w:val="0"/>
      <w:marRight w:val="0"/>
      <w:marTop w:val="0"/>
      <w:marBottom w:val="0"/>
      <w:divBdr>
        <w:top w:val="none" w:sz="0" w:space="0" w:color="auto"/>
        <w:left w:val="none" w:sz="0" w:space="0" w:color="auto"/>
        <w:bottom w:val="none" w:sz="0" w:space="0" w:color="auto"/>
        <w:right w:val="none" w:sz="0" w:space="0" w:color="auto"/>
      </w:divBdr>
    </w:div>
    <w:div w:id="1210917375">
      <w:marLeft w:val="0"/>
      <w:marRight w:val="0"/>
      <w:marTop w:val="0"/>
      <w:marBottom w:val="0"/>
      <w:divBdr>
        <w:top w:val="none" w:sz="0" w:space="0" w:color="auto"/>
        <w:left w:val="none" w:sz="0" w:space="0" w:color="auto"/>
        <w:bottom w:val="none" w:sz="0" w:space="0" w:color="auto"/>
        <w:right w:val="none" w:sz="0" w:space="0" w:color="auto"/>
      </w:divBdr>
    </w:div>
    <w:div w:id="1210917376">
      <w:marLeft w:val="0"/>
      <w:marRight w:val="0"/>
      <w:marTop w:val="0"/>
      <w:marBottom w:val="0"/>
      <w:divBdr>
        <w:top w:val="none" w:sz="0" w:space="0" w:color="auto"/>
        <w:left w:val="none" w:sz="0" w:space="0" w:color="auto"/>
        <w:bottom w:val="none" w:sz="0" w:space="0" w:color="auto"/>
        <w:right w:val="none" w:sz="0" w:space="0" w:color="auto"/>
      </w:divBdr>
    </w:div>
    <w:div w:id="12109173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U1989@ao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ynnpalladino@comcast.net"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opwithscrip.com/" TargetMode="External"/><Relationship Id="rId11" Type="http://schemas.openxmlformats.org/officeDocument/2006/relationships/image" Target="media/image2.wmf"/><Relationship Id="rId5" Type="http://schemas.openxmlformats.org/officeDocument/2006/relationships/image" Target="media/image1.png"/><Relationship Id="rId10" Type="http://schemas.openxmlformats.org/officeDocument/2006/relationships/hyperlink" Target="mailto:sharegoodthriftshoppe@facebook.com" TargetMode="External"/><Relationship Id="rId4" Type="http://schemas.openxmlformats.org/officeDocument/2006/relationships/webSettings" Target="webSettings.xml"/><Relationship Id="rId9" Type="http://schemas.openxmlformats.org/officeDocument/2006/relationships/hyperlink" Target="mailto:RU1989@ao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107</TotalTime>
  <Pages>7</Pages>
  <Words>2875</Words>
  <Characters>16393</Characters>
  <Application>Microsoft Office Outlook</Application>
  <DocSecurity>0</DocSecurity>
  <Lines>0</Lines>
  <Paragraphs>0</Paragraphs>
  <ScaleCrop>false</ScaleCrop>
  <Company>Simpson UMC Old Bridge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ads</dc:title>
  <dc:subject/>
  <dc:creator>Heasun</dc:creator>
  <cp:keywords/>
  <dc:description/>
  <cp:lastModifiedBy>Simpson UMC</cp:lastModifiedBy>
  <cp:revision>57</cp:revision>
  <cp:lastPrinted>2019-10-22T16:25:00Z</cp:lastPrinted>
  <dcterms:created xsi:type="dcterms:W3CDTF">2019-09-03T13:58:00Z</dcterms:created>
  <dcterms:modified xsi:type="dcterms:W3CDTF">2019-10-24T13:57:00Z</dcterms:modified>
</cp:coreProperties>
</file>